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1C3" w:rsidRPr="001F329D" w:rsidRDefault="00D401C3" w:rsidP="0081128E">
      <w:pPr>
        <w:spacing w:line="500" w:lineRule="exact"/>
        <w:rPr>
          <w:rFonts w:ascii="黑体" w:eastAsia="黑体" w:hAnsi="华文中宋"/>
          <w:sz w:val="32"/>
          <w:szCs w:val="32"/>
        </w:rPr>
      </w:pPr>
    </w:p>
    <w:p w:rsidR="00D401C3" w:rsidRDefault="00D401C3" w:rsidP="0081128E">
      <w:pPr>
        <w:spacing w:line="360" w:lineRule="auto"/>
        <w:jc w:val="center"/>
        <w:rPr>
          <w:rFonts w:ascii="仿宋_GB2312" w:eastAsia="仿宋_GB2312" w:hAnsi="华文中宋"/>
          <w:sz w:val="32"/>
          <w:szCs w:val="32"/>
        </w:rPr>
      </w:pPr>
      <w:r>
        <w:rPr>
          <w:rFonts w:ascii="华文中宋" w:eastAsia="华文中宋" w:hAnsi="华文中宋"/>
          <w:sz w:val="44"/>
          <w:szCs w:val="44"/>
        </w:rPr>
        <w:t>2017</w:t>
      </w:r>
      <w:r>
        <w:rPr>
          <w:rFonts w:ascii="华文中宋" w:eastAsia="华文中宋" w:hAnsi="华文中宋" w:hint="eastAsia"/>
          <w:sz w:val="44"/>
          <w:szCs w:val="44"/>
        </w:rPr>
        <w:t>年资产评估师</w:t>
      </w:r>
      <w:r w:rsidRPr="00EF201B">
        <w:rPr>
          <w:rFonts w:ascii="华文中宋" w:eastAsia="华文中宋" w:hAnsi="华文中宋" w:hint="eastAsia"/>
          <w:sz w:val="44"/>
          <w:szCs w:val="44"/>
        </w:rPr>
        <w:t>资格考试合格人员名单</w:t>
      </w:r>
    </w:p>
    <w:p w:rsidR="00D401C3" w:rsidRDefault="00D401C3" w:rsidP="0081128E">
      <w:pPr>
        <w:spacing w:line="360" w:lineRule="auto"/>
        <w:jc w:val="center"/>
        <w:rPr>
          <w:rFonts w:ascii="仿宋_GB2312" w:eastAsia="仿宋_GB2312" w:hAnsi="华文中宋"/>
          <w:sz w:val="32"/>
          <w:szCs w:val="32"/>
        </w:rPr>
      </w:pPr>
    </w:p>
    <w:p w:rsidR="00D401C3" w:rsidRPr="00087403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087403">
        <w:rPr>
          <w:rFonts w:ascii="宋体" w:hAnsi="宋体" w:cs="宋体" w:hint="eastAsia"/>
          <w:color w:val="000000"/>
          <w:kern w:val="0"/>
          <w:sz w:val="24"/>
          <w:szCs w:val="24"/>
        </w:rPr>
        <w:t>北京市（共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377</w:t>
      </w:r>
      <w:r w:rsidRPr="00087403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Default="00D401C3" w:rsidP="0081128E">
      <w:pPr>
        <w:jc w:val="center"/>
        <w:rPr>
          <w:rFonts w:ascii="仿宋_GB2312" w:eastAsia="仿宋_GB2312" w:hAnsi="华文中宋"/>
          <w:sz w:val="32"/>
          <w:szCs w:val="32"/>
        </w:rPr>
      </w:pPr>
    </w:p>
    <w:tbl>
      <w:tblPr>
        <w:tblW w:w="9315" w:type="dxa"/>
        <w:tblInd w:w="93" w:type="dxa"/>
        <w:tblLook w:val="00A0"/>
      </w:tblPr>
      <w:tblGrid>
        <w:gridCol w:w="981"/>
        <w:gridCol w:w="454"/>
        <w:gridCol w:w="2841"/>
        <w:gridCol w:w="1307"/>
        <w:gridCol w:w="303"/>
        <w:gridCol w:w="2723"/>
        <w:gridCol w:w="104"/>
        <w:gridCol w:w="602"/>
      </w:tblGrid>
      <w:tr w:rsidR="00D401C3" w:rsidRPr="00D7374F" w:rsidTr="007B6160">
        <w:trPr>
          <w:gridAfter w:val="1"/>
          <w:wAfter w:w="602" w:type="dxa"/>
          <w:trHeight w:val="345"/>
        </w:trPr>
        <w:tc>
          <w:tcPr>
            <w:tcW w:w="1435" w:type="dxa"/>
            <w:gridSpan w:val="2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841" w:type="dxa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  <w:tc>
          <w:tcPr>
            <w:tcW w:w="1610" w:type="dxa"/>
            <w:gridSpan w:val="2"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827" w:type="dxa"/>
            <w:gridSpan w:val="2"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安鹿颖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025201711110000054978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董程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025201711110000034887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白宇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025201711110000023965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董坤杰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025201711110000025155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蔡璐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025201711110000031085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董然然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025201711110000034212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曹方义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025201711110000020317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董哲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025201711110000020207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曹领芳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025201711110000022601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窦茂蕾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025201711110000021872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曹延煦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025201711110000043822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杜宝权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025201711110000024388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EC1E45">
              <w:rPr>
                <w:rFonts w:ascii="宋体" w:hAnsi="宋体" w:cs="宋体" w:hint="eastAsia"/>
                <w:color w:val="000000"/>
                <w:kern w:val="0"/>
                <w:sz w:val="22"/>
              </w:rPr>
              <w:t>禚晓云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EC1E45">
              <w:rPr>
                <w:rFonts w:ascii="宋体" w:hAnsi="宋体" w:cs="宋体"/>
                <w:color w:val="000000"/>
                <w:kern w:val="0"/>
                <w:sz w:val="22"/>
              </w:rPr>
              <w:t>025201711110000060029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杜益展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025201711110000049131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査桂兵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025201711110000020564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段知路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025201711110000030551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常姣洁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025201711110000041045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范宏达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025201711110000035955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车青恩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025201711110000059837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范龙弋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025201711110000024161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陈丹霞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212D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025201711110000032840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冯文钊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025201711110000022241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B86D8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陈骏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B86D8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025201711110000020982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高东华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025201711110000022537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陈连京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025201711110000033249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高洁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025201711110000023757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陈倩倩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025201711110000037028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高鹏媛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025201711110000037007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陈绍增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025201711110000027055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高山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025201711110000033668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陈圣龙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025201711110000024552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高淑芬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025201711110000026532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陈天娇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025201711110000040551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高颖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025201711110000050168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陈文丹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025201711110000020769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葛蒴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025201711110000042256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陈文东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025201711110000053755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耿弘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025201711110000032813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陈艳君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025201711110000022153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耿琳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025201711110000029226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陈灼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025201711110000059086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关寒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025201711110000035759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程前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025201711110000038267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郭峰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025201711110000062841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程湾湾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025201711110000052470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郭敬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025201711110000046014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崔爱巧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821A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025201711110000050534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郭爽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025201711110000024487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C00E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崔杰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C00E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025201711110000027678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郭欣欣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025201711110000051319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C00E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崔濛骁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C00E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025201711110000035288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郭月月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025201711110000035742</w:t>
            </w:r>
          </w:p>
        </w:tc>
      </w:tr>
      <w:tr w:rsidR="00D401C3" w:rsidRPr="00D7374F" w:rsidTr="007B6160">
        <w:trPr>
          <w:gridAfter w:val="2"/>
          <w:wAfter w:w="706" w:type="dxa"/>
          <w:trHeight w:val="288"/>
        </w:trPr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A32B5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崔艳花</w:t>
            </w:r>
          </w:p>
        </w:tc>
        <w:tc>
          <w:tcPr>
            <w:tcW w:w="32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A32B5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025201711110000025287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韩杰</w:t>
            </w:r>
          </w:p>
        </w:tc>
        <w:tc>
          <w:tcPr>
            <w:tcW w:w="3026" w:type="dxa"/>
            <w:gridSpan w:val="2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025201711110000022379</w:t>
            </w:r>
          </w:p>
        </w:tc>
      </w:tr>
      <w:tr w:rsidR="00D401C3" w:rsidRPr="00D7374F" w:rsidTr="007B6160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戴重辉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5C38BD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025201711110000027470</w:t>
            </w:r>
            <w:r w:rsidRPr="00EC1E45">
              <w:rPr>
                <w:rFonts w:ascii="宋体" w:hAnsi="宋体" w:cs="宋体"/>
                <w:color w:val="000000"/>
                <w:sz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韩净仰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025201711110000021683</w:t>
            </w:r>
          </w:p>
        </w:tc>
      </w:tr>
      <w:tr w:rsidR="00D401C3" w:rsidRPr="00D7374F" w:rsidTr="007B6160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底艳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025201711110000026336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韩倩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025201711110000028331</w:t>
            </w:r>
          </w:p>
        </w:tc>
      </w:tr>
      <w:tr w:rsidR="00D401C3" w:rsidRPr="00D7374F" w:rsidTr="007B6160">
        <w:trPr>
          <w:trHeight w:val="288"/>
        </w:trPr>
        <w:tc>
          <w:tcPr>
            <w:tcW w:w="981" w:type="dxa"/>
            <w:vAlign w:val="bottom"/>
          </w:tcPr>
          <w:p w:rsidR="00D401C3" w:rsidRPr="009C35C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丁青超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025201711110000021548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韩艳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025201711110000045069</w:t>
            </w:r>
          </w:p>
        </w:tc>
      </w:tr>
      <w:tr w:rsidR="00D401C3" w:rsidRPr="00D7374F" w:rsidTr="007B6160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郝威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5C38B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025201711110000025104</w:t>
            </w:r>
          </w:p>
        </w:tc>
        <w:tc>
          <w:tcPr>
            <w:tcW w:w="1307" w:type="dxa"/>
            <w:vAlign w:val="bottom"/>
          </w:tcPr>
          <w:p w:rsidR="00D401C3" w:rsidRPr="00EC1E45" w:rsidRDefault="00D401C3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李金龙</w:t>
            </w:r>
            <w:r w:rsidRPr="00EC1E45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025201711110000032421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何彪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025201711110000050125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李景菲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025201711110000026717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何盼盼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025201711110000059110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李静康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025201711110000020749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何天颖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025201711110000028940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李磊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025201711110000022480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洪方圆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025201711110000050814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李亮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025201711110000042151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洪媛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025201711110000048188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李玲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025201711110000044160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侯超飞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025201711110000033794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李蒙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025201711110000024481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侯洁峰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025201711110000021898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李娜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025201711110000034712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侯英杰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025201711110000035873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李鹏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025201711110000026616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胡椿峰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025201711110000031182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李尚玲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025201711110000043828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胡广明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025201711110000030546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李帅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025201711110000038809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胡海涛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025201711110000020613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李苏丹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025201711110000021602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胡豪卿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025201711110000028778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李停梅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025201711110000024833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胡吉东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025201711110000020505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李旺林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025201711110000024010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胡坡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025201711110000028614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李威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025201711110000036149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胡秋丰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025201711110000021673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李文灿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025201711110000033729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华夏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025201711110000024970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李晓红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025201711110000037690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黄俊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025201711110000023239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李欣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025201711110000043864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黄平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025201711110000024510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李学萍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025201711110000033739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黄伟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025201711110000036958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李阳阳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025201711110000023410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黄玉洁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025201711110000020116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李阳阳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025201711110000022084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豁秋菊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025201711110000021052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李洋洋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025201711110000020178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吉建春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025201711110000028833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李颖娜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025201711110000041087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贾键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025201711110000043256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李玉梅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206CE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025201711110000048673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姜佰成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025201711110000040065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李育吉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025201711110000036817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姜琳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025201711110000023968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李媛媛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025201711110000021379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焦翔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025201711110000054849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李曌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025201711110000027041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解运生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025201711110000020994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李梓铭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025201711110000040273</w:t>
            </w:r>
          </w:p>
        </w:tc>
      </w:tr>
      <w:tr w:rsidR="00D401C3" w:rsidRPr="00D7374F" w:rsidTr="004B5486">
        <w:trPr>
          <w:trHeight w:val="288"/>
        </w:trPr>
        <w:tc>
          <w:tcPr>
            <w:tcW w:w="981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金鑫</w:t>
            </w:r>
          </w:p>
        </w:tc>
        <w:tc>
          <w:tcPr>
            <w:tcW w:w="3295" w:type="dxa"/>
            <w:gridSpan w:val="2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025201711110000024201</w:t>
            </w:r>
          </w:p>
        </w:tc>
        <w:tc>
          <w:tcPr>
            <w:tcW w:w="1307" w:type="dxa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梁博</w:t>
            </w:r>
          </w:p>
        </w:tc>
        <w:tc>
          <w:tcPr>
            <w:tcW w:w="3732" w:type="dxa"/>
            <w:gridSpan w:val="4"/>
            <w:vAlign w:val="bottom"/>
          </w:tcPr>
          <w:p w:rsidR="00D401C3" w:rsidRPr="00EC1E45" w:rsidRDefault="00D401C3" w:rsidP="004B548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025201711110000021714</w:t>
            </w:r>
          </w:p>
        </w:tc>
      </w:tr>
    </w:tbl>
    <w:p w:rsidR="00D401C3" w:rsidRDefault="00D401C3" w:rsidP="00CD57A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54693">
        <w:rPr>
          <w:rFonts w:ascii="宋体" w:hAnsi="宋体" w:cs="宋体" w:hint="eastAsia"/>
          <w:color w:val="000000"/>
          <w:kern w:val="0"/>
          <w:sz w:val="22"/>
        </w:rPr>
        <w:t>康健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54693">
        <w:rPr>
          <w:rFonts w:ascii="宋体" w:hAnsi="宋体" w:cs="宋体"/>
          <w:color w:val="000000"/>
          <w:kern w:val="0"/>
          <w:sz w:val="22"/>
        </w:rPr>
        <w:t>025201711110000056335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梁宏岩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025201711110000028558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</w:p>
    <w:p w:rsidR="00D401C3" w:rsidRDefault="00D401C3" w:rsidP="00CD57A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54693">
        <w:rPr>
          <w:rFonts w:ascii="宋体" w:hAnsi="宋体" w:cs="宋体" w:hint="eastAsia"/>
          <w:color w:val="000000"/>
          <w:kern w:val="0"/>
          <w:sz w:val="22"/>
        </w:rPr>
        <w:t>康凯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54693">
        <w:rPr>
          <w:rFonts w:ascii="宋体" w:hAnsi="宋体" w:cs="宋体"/>
          <w:color w:val="000000"/>
          <w:kern w:val="0"/>
          <w:sz w:val="22"/>
        </w:rPr>
        <w:t>025201711110000020341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梁亚靖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025201711110000021641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B021D">
        <w:rPr>
          <w:rFonts w:ascii="宋体" w:hAnsi="宋体" w:cs="宋体" w:hint="eastAsia"/>
          <w:color w:val="000000"/>
          <w:kern w:val="0"/>
          <w:sz w:val="22"/>
        </w:rPr>
        <w:t>康琪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025201711110000022171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林淮平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025201711110000020064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孔谦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025201711110000027645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林敏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025201711110000042406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赖言宜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025201711110000064785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林妍汝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025201711110000033227</w:t>
      </w:r>
    </w:p>
    <w:p w:rsidR="00D401C3" w:rsidRPr="00CD57A0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劳本帅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025201711110000035749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蔺博潇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025201711110000055222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025201711110000029167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刘成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025201711110000039293</w:t>
      </w:r>
    </w:p>
    <w:p w:rsidR="00D401C3" w:rsidRPr="00CD57A0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李阜彦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025201711110000063928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刘春霖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025201711110000027484</w:t>
      </w:r>
    </w:p>
    <w:p w:rsidR="00D401C3" w:rsidRPr="00CD57A0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李果果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025201711110000025889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刘二明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025201711110000020347</w:t>
      </w:r>
    </w:p>
    <w:p w:rsidR="00D401C3" w:rsidRPr="00CD57A0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025201711110000056241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D57A0">
        <w:rPr>
          <w:rFonts w:ascii="宋体" w:hAnsi="宋体" w:cs="宋体" w:hint="eastAsia"/>
          <w:color w:val="000000"/>
          <w:kern w:val="0"/>
          <w:sz w:val="22"/>
        </w:rPr>
        <w:t>刘凤鸣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D57A0">
        <w:rPr>
          <w:rFonts w:ascii="宋体" w:hAnsi="宋体" w:cs="宋体"/>
          <w:color w:val="000000"/>
          <w:kern w:val="0"/>
          <w:sz w:val="22"/>
        </w:rPr>
        <w:t>025201711110000027950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 w:rsidRPr="00584309"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李浩阳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025201711110000046069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4971CC">
        <w:rPr>
          <w:rFonts w:ascii="宋体" w:hAnsi="宋体" w:cs="宋体" w:hint="eastAsia"/>
          <w:color w:val="000000"/>
          <w:kern w:val="0"/>
          <w:sz w:val="22"/>
        </w:rPr>
        <w:t>刘刚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4971CC">
        <w:rPr>
          <w:rFonts w:ascii="宋体" w:hAnsi="宋体" w:cs="宋体"/>
          <w:color w:val="000000"/>
          <w:kern w:val="0"/>
          <w:sz w:val="22"/>
        </w:rPr>
        <w:t>025201711110000026762</w:t>
      </w:r>
    </w:p>
    <w:p w:rsidR="00D401C3" w:rsidRPr="004971CC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李洪涛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025201711110000030405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4971CC">
        <w:rPr>
          <w:rFonts w:ascii="宋体" w:hAnsi="宋体" w:cs="宋体" w:hint="eastAsia"/>
          <w:color w:val="000000"/>
          <w:kern w:val="0"/>
          <w:sz w:val="22"/>
        </w:rPr>
        <w:t>刘广志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971CC">
        <w:rPr>
          <w:rFonts w:ascii="宋体" w:hAnsi="宋体" w:cs="宋体"/>
          <w:color w:val="000000"/>
          <w:kern w:val="0"/>
          <w:sz w:val="22"/>
        </w:rPr>
        <w:t>025201711110000021985</w:t>
      </w:r>
    </w:p>
    <w:p w:rsidR="00D401C3" w:rsidRPr="004971CC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李慧苹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025201711110000043787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4971CC">
        <w:rPr>
          <w:rFonts w:ascii="宋体" w:hAnsi="宋体" w:cs="宋体" w:hint="eastAsia"/>
          <w:color w:val="000000"/>
          <w:kern w:val="0"/>
          <w:sz w:val="22"/>
        </w:rPr>
        <w:t>刘辉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4971CC">
        <w:rPr>
          <w:rFonts w:ascii="宋体" w:hAnsi="宋体" w:cs="宋体"/>
          <w:color w:val="000000"/>
          <w:kern w:val="0"/>
          <w:sz w:val="22"/>
        </w:rPr>
        <w:t>025201711110000025304</w:t>
      </w:r>
    </w:p>
    <w:p w:rsidR="00D401C3" w:rsidRPr="00584309" w:rsidRDefault="00D401C3" w:rsidP="005843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4309">
        <w:rPr>
          <w:rFonts w:ascii="宋体" w:hAnsi="宋体" w:cs="宋体" w:hint="eastAsia"/>
          <w:color w:val="000000"/>
          <w:kern w:val="0"/>
          <w:sz w:val="22"/>
        </w:rPr>
        <w:t>李婕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84309">
        <w:rPr>
          <w:rFonts w:ascii="宋体" w:hAnsi="宋体" w:cs="宋体"/>
          <w:color w:val="000000"/>
          <w:kern w:val="0"/>
          <w:sz w:val="22"/>
        </w:rPr>
        <w:t>025201711110000036638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4971CC">
        <w:rPr>
          <w:rFonts w:ascii="宋体" w:hAnsi="宋体" w:cs="宋体" w:hint="eastAsia"/>
          <w:color w:val="000000"/>
          <w:kern w:val="0"/>
          <w:sz w:val="22"/>
        </w:rPr>
        <w:t>刘慧青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971CC">
        <w:rPr>
          <w:rFonts w:ascii="宋体" w:hAnsi="宋体" w:cs="宋体"/>
          <w:color w:val="000000"/>
          <w:kern w:val="0"/>
          <w:sz w:val="22"/>
        </w:rPr>
        <w:t>025201711110000026637</w:t>
      </w:r>
    </w:p>
    <w:p w:rsidR="00D401C3" w:rsidRPr="000E1242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7349B1">
        <w:rPr>
          <w:rFonts w:ascii="宋体" w:hAnsi="宋体" w:cs="宋体" w:hint="eastAsia"/>
          <w:color w:val="000000"/>
          <w:kern w:val="0"/>
          <w:sz w:val="22"/>
        </w:rPr>
        <w:t>刘江波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025201711110000041322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彭程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025201711110000032526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206CE4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025201711110000033561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钱娜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025201711110000027039</w:t>
      </w:r>
    </w:p>
    <w:p w:rsidR="00D401C3" w:rsidRPr="000E1242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刘静静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025201711110000036682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秦国安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025201711110000040373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刘君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025201711110000022206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秦黎军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025201711110000033149</w:t>
      </w:r>
    </w:p>
    <w:p w:rsidR="00D401C3" w:rsidRPr="000E1242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刘可新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025201711110000020233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秦威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025201711110000031379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刘乐如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025201711110000024032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邱颖颖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025201711110000028239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刘磊萍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025201711110000020651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冉梦雅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025201711110000020879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刘丽佳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025201711110000020634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任晨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025201711110000056492</w:t>
      </w:r>
    </w:p>
    <w:p w:rsidR="00D401C3" w:rsidRPr="000E1242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刘利娜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025201711110000021856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任路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025201711110000021209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刘庆良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025201711110000045842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任秋佳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025201711110000049021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刘思美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025201711110000049028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任秀怡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025201711110000039622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刘祥玉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025201711110000020213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任喆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025201711110000028976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刘兴君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025201711110000021304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荣建军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025201711110000028652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刘学涛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025201711110000021947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邵琳瑢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025201711110000025909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刘雪龙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025201711110000025819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邵玉环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025201711110000045114</w:t>
      </w:r>
    </w:p>
    <w:p w:rsidR="00D401C3" w:rsidRPr="00206CE4" w:rsidRDefault="00D401C3" w:rsidP="000E1242">
      <w:pPr>
        <w:rPr>
          <w:rFonts w:ascii="宋体" w:cs="宋体"/>
          <w:color w:val="000000"/>
          <w:kern w:val="0"/>
          <w:sz w:val="22"/>
        </w:rPr>
      </w:pPr>
      <w:r w:rsidRPr="000E1242">
        <w:rPr>
          <w:rFonts w:ascii="宋体" w:hAnsi="宋体" w:cs="宋体" w:hint="eastAsia"/>
          <w:color w:val="000000"/>
          <w:kern w:val="0"/>
          <w:sz w:val="22"/>
        </w:rPr>
        <w:t>刘彦强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E1242">
        <w:rPr>
          <w:rFonts w:ascii="宋体" w:hAnsi="宋体" w:cs="宋体"/>
          <w:color w:val="000000"/>
          <w:kern w:val="0"/>
          <w:sz w:val="22"/>
        </w:rPr>
        <w:t>025201711110000045393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申华芳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025201711110000025428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刘杨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025201711110000033145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沈克平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025201711110000028604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刘雨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025201711110000036996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沈益民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025201711110000056390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柳述庆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025201711110000034200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06CE4">
        <w:rPr>
          <w:rFonts w:ascii="宋体" w:hAnsi="宋体" w:cs="宋体" w:hint="eastAsia"/>
          <w:color w:val="000000"/>
          <w:kern w:val="0"/>
          <w:sz w:val="22"/>
        </w:rPr>
        <w:t>石小钰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025201711110000045544</w:t>
      </w:r>
    </w:p>
    <w:p w:rsidR="00D401C3" w:rsidRPr="005545B5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楼佳旖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025201711110000037775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545B5">
        <w:rPr>
          <w:rFonts w:ascii="宋体" w:hAnsi="宋体" w:cs="宋体" w:hint="eastAsia"/>
          <w:color w:val="000000"/>
          <w:kern w:val="0"/>
          <w:sz w:val="22"/>
        </w:rPr>
        <w:t>时路路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545B5">
        <w:rPr>
          <w:rFonts w:ascii="宋体" w:hAnsi="宋体" w:cs="宋体"/>
          <w:color w:val="000000"/>
          <w:kern w:val="0"/>
          <w:sz w:val="22"/>
        </w:rPr>
        <w:t>025201711110000020133</w:t>
      </w:r>
    </w:p>
    <w:p w:rsidR="00D401C3" w:rsidRPr="005545B5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卢奇高敏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025201711110000024708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545B5">
        <w:rPr>
          <w:rFonts w:ascii="宋体" w:hAnsi="宋体" w:cs="宋体" w:hint="eastAsia"/>
          <w:color w:val="000000"/>
          <w:kern w:val="0"/>
          <w:sz w:val="22"/>
        </w:rPr>
        <w:t>史红芳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545B5">
        <w:rPr>
          <w:rFonts w:ascii="宋体" w:hAnsi="宋体" w:cs="宋体"/>
          <w:color w:val="000000"/>
          <w:kern w:val="0"/>
          <w:sz w:val="22"/>
        </w:rPr>
        <w:t>025201711110000025301</w:t>
      </w:r>
    </w:p>
    <w:p w:rsidR="00D401C3" w:rsidRPr="005545B5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卢志伟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025201711110000021061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545B5">
        <w:rPr>
          <w:rFonts w:ascii="宋体" w:hAnsi="宋体" w:cs="宋体" w:hint="eastAsia"/>
          <w:color w:val="000000"/>
          <w:kern w:val="0"/>
          <w:sz w:val="22"/>
        </w:rPr>
        <w:t>宋颂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545B5">
        <w:rPr>
          <w:rFonts w:ascii="宋体" w:hAnsi="宋体" w:cs="宋体"/>
          <w:color w:val="000000"/>
          <w:kern w:val="0"/>
          <w:sz w:val="22"/>
        </w:rPr>
        <w:t>025201711110000022498</w:t>
      </w:r>
    </w:p>
    <w:p w:rsidR="00D401C3" w:rsidRPr="005545B5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鲁恩铭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025201711110000026108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545B5">
        <w:rPr>
          <w:rFonts w:ascii="宋体" w:hAnsi="宋体" w:cs="宋体" w:hint="eastAsia"/>
          <w:color w:val="000000"/>
          <w:kern w:val="0"/>
          <w:sz w:val="22"/>
        </w:rPr>
        <w:t>苏海竹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545B5">
        <w:rPr>
          <w:rFonts w:ascii="宋体" w:hAnsi="宋体" w:cs="宋体"/>
          <w:color w:val="000000"/>
          <w:kern w:val="0"/>
          <w:sz w:val="22"/>
        </w:rPr>
        <w:t>025201711110000029317</w:t>
      </w:r>
    </w:p>
    <w:p w:rsidR="00D401C3" w:rsidRPr="005545B5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陆林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025201711110000020163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545B5">
        <w:rPr>
          <w:rFonts w:ascii="宋体" w:hAnsi="宋体" w:cs="宋体" w:hint="eastAsia"/>
          <w:color w:val="000000"/>
          <w:kern w:val="0"/>
          <w:sz w:val="22"/>
        </w:rPr>
        <w:t>苏占虎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545B5">
        <w:rPr>
          <w:rFonts w:ascii="宋体" w:hAnsi="宋体" w:cs="宋体"/>
          <w:color w:val="000000"/>
          <w:kern w:val="0"/>
          <w:sz w:val="22"/>
        </w:rPr>
        <w:t>025201711110000023745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陆文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025201711110000026370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孙婵娟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025201711110000043162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路杨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025201711110000039457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孙雷鸣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025201711110000034885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罗金华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025201711110000021395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孙美玲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025201711110000033798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马里斌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025201711110000027328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孙盼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025201711110000061271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马维唯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025201711110000024616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孙燕丽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025201711110000043621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马颖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025201711110000026470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孙永乐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025201711110000044622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莽佑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025201711110000020029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谭佳奕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025201711110000058632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毛博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025201711110000028365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汤运宽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025201711110000020603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毛畅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025201711110000029454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唐荣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025201711110000034587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毛明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025201711110000022145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唐甜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025201711110000020396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孟鸿鹄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025201711110000025086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陶健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025201711110000026133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孟萍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025201711110000048530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田祥雨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025201711110000032529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米雪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025201711110000064262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田雅雯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025201711110000055877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牟龄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025201711110000026155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童灿琼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025201711110000021624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牛亚东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025201711110000025598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万晶晶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025201711110000047816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潘超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025201711110000022600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汪汀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025201711110000056788</w:t>
      </w:r>
    </w:p>
    <w:p w:rsidR="00D401C3" w:rsidRPr="00206CE4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潘庆鹏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025201711110000022940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王博涵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025201711110000038827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潘维伟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025201711110000021940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王传玲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025201711110000029738</w:t>
      </w:r>
    </w:p>
    <w:p w:rsidR="00D401C3" w:rsidRPr="002A4850" w:rsidRDefault="00D401C3" w:rsidP="00206CE4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潘星宇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025201711110000029831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王聪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025201711110000034360</w:t>
      </w:r>
    </w:p>
    <w:p w:rsidR="00D401C3" w:rsidRDefault="00D401C3" w:rsidP="002A4850">
      <w:pPr>
        <w:rPr>
          <w:rFonts w:ascii="宋体" w:cs="宋体"/>
          <w:color w:val="000000"/>
          <w:kern w:val="0"/>
          <w:sz w:val="22"/>
        </w:rPr>
      </w:pPr>
      <w:r w:rsidRPr="00206CE4">
        <w:rPr>
          <w:rFonts w:ascii="宋体" w:hAnsi="宋体" w:cs="宋体" w:hint="eastAsia"/>
          <w:color w:val="000000"/>
          <w:kern w:val="0"/>
          <w:sz w:val="22"/>
        </w:rPr>
        <w:t>庞晶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06CE4">
        <w:rPr>
          <w:rFonts w:ascii="宋体" w:hAnsi="宋体" w:cs="宋体"/>
          <w:color w:val="000000"/>
          <w:kern w:val="0"/>
          <w:sz w:val="22"/>
        </w:rPr>
        <w:t>025201711110000026970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A4850">
        <w:rPr>
          <w:rFonts w:ascii="宋体" w:hAnsi="宋体" w:cs="宋体" w:hint="eastAsia"/>
          <w:color w:val="000000"/>
          <w:kern w:val="0"/>
          <w:sz w:val="22"/>
        </w:rPr>
        <w:t>王德民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A4850">
        <w:rPr>
          <w:rFonts w:ascii="宋体" w:hAnsi="宋体" w:cs="宋体"/>
          <w:color w:val="000000"/>
          <w:kern w:val="0"/>
          <w:sz w:val="22"/>
        </w:rPr>
        <w:t>025201711110000027244</w:t>
      </w:r>
    </w:p>
    <w:p w:rsidR="00D401C3" w:rsidRPr="004D1D13" w:rsidRDefault="00D401C3" w:rsidP="002A4850">
      <w:pPr>
        <w:rPr>
          <w:rFonts w:ascii="宋体" w:cs="宋体"/>
          <w:color w:val="000000"/>
          <w:kern w:val="0"/>
          <w:sz w:val="22"/>
        </w:rPr>
      </w:pPr>
      <w:r w:rsidRPr="00C1445C">
        <w:rPr>
          <w:rFonts w:ascii="宋体" w:hAnsi="宋体" w:cs="宋体" w:hint="eastAsia"/>
          <w:color w:val="000000"/>
          <w:kern w:val="0"/>
          <w:sz w:val="22"/>
        </w:rPr>
        <w:t>张立林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1445C">
        <w:rPr>
          <w:rFonts w:ascii="宋体" w:hAnsi="宋体" w:cs="宋体"/>
          <w:color w:val="000000"/>
          <w:kern w:val="0"/>
          <w:sz w:val="22"/>
        </w:rPr>
        <w:t>025201711110000028293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E5E93">
        <w:rPr>
          <w:rFonts w:ascii="宋体" w:hAnsi="宋体" w:cs="宋体" w:hint="eastAsia"/>
          <w:color w:val="000000"/>
          <w:kern w:val="0"/>
          <w:sz w:val="22"/>
        </w:rPr>
        <w:t>徐璐</w:t>
      </w:r>
      <w:r>
        <w:rPr>
          <w:rFonts w:ascii="宋体" w:hAnsi="宋体" w:cs="宋体"/>
          <w:color w:val="FF0000"/>
          <w:kern w:val="0"/>
          <w:sz w:val="22"/>
        </w:rPr>
        <w:t xml:space="preserve">      </w:t>
      </w:r>
      <w:r w:rsidRPr="004D1D13">
        <w:rPr>
          <w:rFonts w:ascii="宋体" w:hAnsi="宋体" w:cs="宋体"/>
          <w:color w:val="000000"/>
          <w:kern w:val="0"/>
          <w:sz w:val="22"/>
        </w:rPr>
        <w:t>025201711110000039390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025201711110000043283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D6D09">
        <w:rPr>
          <w:rFonts w:ascii="宋体" w:hAnsi="宋体" w:cs="宋体" w:hint="eastAsia"/>
          <w:color w:val="000000"/>
          <w:kern w:val="0"/>
          <w:sz w:val="22"/>
        </w:rPr>
        <w:t>徐琳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025201711110000025250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025201711110000026568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徐敏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025201711110000040085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025201711110000030889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徐瑞松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025201711110000023024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王海磊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025201711110000021858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徐书杰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025201711110000033531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025201711110000056360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徐艳华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025201711110000047992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王慧娟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025201711110000029049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徐振华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025201711110000029237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王骥超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025201711110000055104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许国鑫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025201711110000029097</w:t>
      </w:r>
    </w:p>
    <w:p w:rsidR="00D401C3" w:rsidRPr="00CB74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王晶晶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025201711110000021283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许继来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025201711110000025269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025201711110000030680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B7429">
        <w:rPr>
          <w:rFonts w:ascii="宋体" w:hAnsi="宋体" w:cs="宋体" w:hint="eastAsia"/>
          <w:color w:val="000000"/>
          <w:kern w:val="0"/>
          <w:sz w:val="22"/>
        </w:rPr>
        <w:t>许婧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B7429">
        <w:rPr>
          <w:rFonts w:ascii="宋体" w:hAnsi="宋体" w:cs="宋体"/>
          <w:color w:val="000000"/>
          <w:kern w:val="0"/>
          <w:sz w:val="22"/>
        </w:rPr>
        <w:t>025201711110000038301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王丽雪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025201711110000043936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许燊骏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025201711110000055149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王培菡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025201711110000041995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薛钦源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025201711110000060184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025201711110000021584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薛仙明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025201711110000020303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王启魁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025201711110000020393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闫龙生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025201711110000020774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王瑞锋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025201711110000044884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杨宝龙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025201711110000023681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王淑娟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025201711110000037847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杨丹丹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025201711110000021232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王婷婷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025201711110000032964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杨记明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025201711110000023886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王维维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025201711110000030316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杨梦露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025201711110000020696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025201711110000032032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025201711110000036847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王潇潇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025201711110000029475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杨馨宇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025201711110000057877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王新新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025201711110000062061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杨旭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025201711110000023870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王雅萍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025201711110000020698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杨绪可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025201711110000024322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王耀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025201711110000032576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杨雪梅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025201711110000024246</w:t>
      </w:r>
    </w:p>
    <w:p w:rsidR="00D401C3" w:rsidRPr="007D5272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王英迪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025201711110000020000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杨元科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025201711110000027961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王永奇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025201711110000023528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叶书波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025201711110000024146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025201711110000044323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由培治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D5272">
        <w:rPr>
          <w:rFonts w:ascii="宋体" w:hAnsi="宋体" w:cs="宋体"/>
          <w:color w:val="000000"/>
          <w:kern w:val="0"/>
          <w:sz w:val="22"/>
        </w:rPr>
        <w:t>025201711110000025021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王珍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025201711110000054510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D5272">
        <w:rPr>
          <w:rFonts w:ascii="宋体" w:hAnsi="宋体" w:cs="宋体" w:hint="eastAsia"/>
          <w:color w:val="000000"/>
          <w:kern w:val="0"/>
          <w:sz w:val="22"/>
        </w:rPr>
        <w:t>游新会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025201711110000036632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温泉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025201711110000027870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于欢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025201711110000022138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翁振德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025201711110000052671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于小满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025201711110000033981</w:t>
      </w:r>
    </w:p>
    <w:p w:rsidR="00D401C3" w:rsidRPr="002B23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吴春华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025201711110000038937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于洋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025201711110000059458</w:t>
      </w:r>
    </w:p>
    <w:p w:rsidR="00D401C3" w:rsidRPr="002B23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吴春娟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025201711110000054111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于正阳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025201711110000031542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吴菲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025201711110000031131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余乐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025201711110000033893</w:t>
      </w:r>
    </w:p>
    <w:p w:rsidR="00D401C3" w:rsidRPr="002B23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吴佳姝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025201711110000030436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岳璐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025201711110000037286</w:t>
      </w:r>
    </w:p>
    <w:p w:rsidR="00D401C3" w:rsidRPr="002B23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吴剑伟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025201711110000025252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云丹丹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B2329">
        <w:rPr>
          <w:rFonts w:ascii="宋体" w:hAnsi="宋体" w:cs="宋体"/>
          <w:color w:val="000000"/>
          <w:kern w:val="0"/>
          <w:sz w:val="22"/>
        </w:rPr>
        <w:t>025201711110000033917</w:t>
      </w:r>
    </w:p>
    <w:p w:rsidR="00D401C3" w:rsidRPr="002B232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025201711110000022525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B2329">
        <w:rPr>
          <w:rFonts w:ascii="宋体" w:hAnsi="宋体" w:cs="宋体" w:hint="eastAsia"/>
          <w:color w:val="000000"/>
          <w:kern w:val="0"/>
          <w:sz w:val="22"/>
        </w:rPr>
        <w:t>张春旭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025201711110000031638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吴鹏飞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025201711110000025129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025201711110000022312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吴新友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025201711110000032388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张国乐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025201711110000027916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武静娴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025201711110000022136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张国丽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025201711110000043675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夏桂珍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025201711110000021378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张浩洋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025201711110000020674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肖圣俊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025201711110000030382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张贺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025201711110000038628</w:t>
      </w:r>
    </w:p>
    <w:p w:rsidR="00D401C3" w:rsidRPr="00BD6D09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邢蓉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025201711110000023845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张洪娥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025201711110000046001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邢宇辉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025201711110000026841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张会文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025201711110000061021</w:t>
      </w:r>
    </w:p>
    <w:p w:rsidR="00D401C3" w:rsidRPr="00F10254" w:rsidRDefault="00D401C3" w:rsidP="00BD6D09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熊腊元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025201711110000041436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张慧玲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10254">
        <w:rPr>
          <w:rFonts w:ascii="宋体" w:hAnsi="宋体" w:cs="宋体"/>
          <w:color w:val="000000"/>
          <w:kern w:val="0"/>
          <w:sz w:val="22"/>
        </w:rPr>
        <w:t>025201711110000035186</w:t>
      </w:r>
    </w:p>
    <w:p w:rsidR="00D401C3" w:rsidRPr="00272F5D" w:rsidRDefault="00D401C3" w:rsidP="00272F5D">
      <w:pPr>
        <w:rPr>
          <w:rFonts w:ascii="宋体" w:cs="宋体"/>
          <w:color w:val="000000"/>
          <w:kern w:val="0"/>
          <w:sz w:val="22"/>
        </w:rPr>
      </w:pPr>
      <w:r w:rsidRPr="00BD6D09">
        <w:rPr>
          <w:rFonts w:ascii="宋体" w:hAnsi="宋体" w:cs="宋体" w:hint="eastAsia"/>
          <w:color w:val="000000"/>
          <w:kern w:val="0"/>
          <w:sz w:val="22"/>
        </w:rPr>
        <w:t>徐达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D6D09">
        <w:rPr>
          <w:rFonts w:ascii="宋体" w:hAnsi="宋体" w:cs="宋体"/>
          <w:color w:val="000000"/>
          <w:kern w:val="0"/>
          <w:sz w:val="22"/>
        </w:rPr>
        <w:t>025201711110000037998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10254">
        <w:rPr>
          <w:rFonts w:ascii="宋体" w:hAnsi="宋体" w:cs="宋体" w:hint="eastAsia"/>
          <w:color w:val="000000"/>
          <w:kern w:val="0"/>
          <w:sz w:val="22"/>
        </w:rPr>
        <w:t>张骏飞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025201711110000046777</w:t>
      </w:r>
    </w:p>
    <w:p w:rsidR="00D401C3" w:rsidRPr="00F10254" w:rsidRDefault="00D401C3" w:rsidP="00272F5D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张猛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025201711110000044664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72F5D">
        <w:rPr>
          <w:rFonts w:ascii="宋体" w:hAnsi="宋体" w:cs="宋体" w:hint="eastAsia"/>
          <w:color w:val="000000"/>
          <w:kern w:val="0"/>
          <w:sz w:val="22"/>
        </w:rPr>
        <w:t>赵徽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025201711110000021358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025201711110000029887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赵庆梅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025201711110000035106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025201711110000031021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赵双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025201711110000050258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025201711110000025206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赵爽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025201711110000046914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025201711110000046521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赵庭楷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025201711110000036538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025201711110000049242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赵晓敏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025201711110000022319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025201711110000023689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郑文武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025201711110000041305</w:t>
      </w:r>
    </w:p>
    <w:p w:rsidR="00D401C3" w:rsidRPr="00272F5D" w:rsidRDefault="00D401C3" w:rsidP="00A53EF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张倩倩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025201711110000023936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郑晓媛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025201711110000046342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张强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025201711110000056487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支晓冬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025201711110000039117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张沁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025201711110000023616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906BC7">
        <w:rPr>
          <w:rFonts w:ascii="宋体" w:hAnsi="宋体" w:cs="宋体" w:hint="eastAsia"/>
          <w:color w:val="000000"/>
          <w:kern w:val="0"/>
          <w:sz w:val="22"/>
        </w:rPr>
        <w:t>周爱华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06BC7">
        <w:rPr>
          <w:rFonts w:ascii="宋体" w:hAnsi="宋体" w:cs="宋体"/>
          <w:color w:val="000000"/>
          <w:kern w:val="0"/>
          <w:sz w:val="22"/>
        </w:rPr>
        <w:t>025201711110000020812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张三静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025201711110000023742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周国康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025201711110000036311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张世超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025201711110000037894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周红欣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025201711110000063678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张寿涛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025201711110000036322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周建伟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025201711110000060464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张卫东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025201711110000027536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周靖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025201711110000021456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张晓鸿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025201711110000020185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周骏垚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025201711110000022334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张晓慧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025201711110000038203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周平芳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025201711110000044248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张旭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025201711110000053764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周欣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025201711110000047982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张懿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025201711110000034205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025201711110000048977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025201711110000041443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025201711110000028150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025201711110000024467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周雪莲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025201711110000020991</w:t>
      </w:r>
    </w:p>
    <w:p w:rsidR="00D401C3" w:rsidRPr="00272F5D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025201711110000022175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周奕彤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025201711110000029756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张裕广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025201711110000027506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周玉坚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025201711110000020048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张展英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025201711110000049458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周志强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025201711110000025458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张志强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025201711110000021130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朱宏伟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025201711110000036972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赵东方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025201711110000021319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朱金燕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025201711110000021802</w:t>
      </w:r>
    </w:p>
    <w:p w:rsidR="00D401C3" w:rsidRPr="00A53EF7" w:rsidRDefault="00D401C3" w:rsidP="00906BC7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赵凡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025201711110000040724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53EF7">
        <w:rPr>
          <w:rFonts w:ascii="宋体" w:hAnsi="宋体" w:cs="宋体" w:hint="eastAsia"/>
          <w:color w:val="000000"/>
          <w:kern w:val="0"/>
          <w:sz w:val="22"/>
        </w:rPr>
        <w:t>朱梦岚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A53EF7">
        <w:rPr>
          <w:rFonts w:ascii="宋体" w:hAnsi="宋体" w:cs="宋体"/>
          <w:color w:val="000000"/>
          <w:kern w:val="0"/>
          <w:sz w:val="22"/>
        </w:rPr>
        <w:t>025201711110000020720</w:t>
      </w:r>
    </w:p>
    <w:p w:rsidR="00D401C3" w:rsidRPr="00272F5D" w:rsidRDefault="00D401C3" w:rsidP="008E71CB">
      <w:pPr>
        <w:rPr>
          <w:rFonts w:ascii="宋体" w:cs="宋体"/>
          <w:color w:val="000000"/>
          <w:kern w:val="0"/>
          <w:sz w:val="22"/>
        </w:rPr>
      </w:pPr>
      <w:r w:rsidRPr="00272F5D">
        <w:rPr>
          <w:rFonts w:ascii="宋体" w:hAnsi="宋体" w:cs="宋体" w:hint="eastAsia"/>
          <w:color w:val="000000"/>
          <w:kern w:val="0"/>
          <w:sz w:val="22"/>
        </w:rPr>
        <w:t>赵鸿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025201711110000021046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72F5D">
        <w:rPr>
          <w:rFonts w:ascii="宋体" w:hAnsi="宋体" w:cs="宋体" w:hint="eastAsia"/>
          <w:color w:val="000000"/>
          <w:kern w:val="0"/>
          <w:sz w:val="22"/>
        </w:rPr>
        <w:t>赵焕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72F5D">
        <w:rPr>
          <w:rFonts w:ascii="宋体" w:hAnsi="宋体" w:cs="宋体"/>
          <w:color w:val="000000"/>
          <w:kern w:val="0"/>
          <w:sz w:val="22"/>
        </w:rPr>
        <w:t>025201711110000042750</w:t>
      </w:r>
    </w:p>
    <w:p w:rsidR="00D401C3" w:rsidRPr="005E0488" w:rsidRDefault="00D401C3" w:rsidP="005E0488">
      <w:pPr>
        <w:rPr>
          <w:rFonts w:ascii="宋体" w:cs="宋体"/>
          <w:color w:val="000000"/>
          <w:kern w:val="0"/>
          <w:sz w:val="22"/>
        </w:rPr>
      </w:pPr>
      <w:r w:rsidRPr="005E0488">
        <w:rPr>
          <w:rFonts w:ascii="宋体" w:hAnsi="宋体" w:cs="宋体" w:hint="eastAsia"/>
          <w:color w:val="000000"/>
          <w:kern w:val="0"/>
          <w:sz w:val="22"/>
        </w:rPr>
        <w:t>刘文浩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E0488">
        <w:rPr>
          <w:rFonts w:ascii="宋体" w:hAnsi="宋体" w:cs="宋体"/>
          <w:color w:val="000000"/>
          <w:kern w:val="0"/>
          <w:sz w:val="22"/>
        </w:rPr>
        <w:t>0250000002507110336</w:t>
      </w:r>
    </w:p>
    <w:p w:rsidR="00D401C3" w:rsidRPr="005E0488" w:rsidRDefault="00D401C3" w:rsidP="005E0488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906BC7" w:rsidRDefault="00D401C3" w:rsidP="00906BC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                                 </w:t>
      </w:r>
    </w:p>
    <w:p w:rsidR="00D401C3" w:rsidRPr="00906BC7" w:rsidRDefault="00D401C3" w:rsidP="00906BC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                                                                           </w:t>
      </w:r>
    </w:p>
    <w:p w:rsidR="00D401C3" w:rsidRPr="00906BC7" w:rsidRDefault="00D401C3" w:rsidP="00906BC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                                                                           </w:t>
      </w:r>
    </w:p>
    <w:p w:rsidR="00D401C3" w:rsidRPr="000E1242" w:rsidRDefault="00D401C3" w:rsidP="004E4C4F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                                                                        </w:t>
      </w:r>
    </w:p>
    <w:p w:rsidR="00D401C3" w:rsidRPr="002F3D80" w:rsidRDefault="00D401C3" w:rsidP="00847C4F">
      <w:pPr>
        <w:widowControl/>
        <w:ind w:firstLineChars="1300" w:firstLine="31680"/>
        <w:rPr>
          <w:rFonts w:ascii="宋体" w:cs="宋体"/>
          <w:color w:val="000000"/>
          <w:kern w:val="0"/>
          <w:sz w:val="24"/>
          <w:szCs w:val="24"/>
        </w:rPr>
      </w:pPr>
      <w:r w:rsidRPr="002F3D80">
        <w:rPr>
          <w:rFonts w:ascii="宋体" w:hAnsi="宋体" w:cs="宋体" w:hint="eastAsia"/>
          <w:color w:val="000000"/>
          <w:kern w:val="0"/>
          <w:sz w:val="24"/>
          <w:szCs w:val="24"/>
        </w:rPr>
        <w:t>天津市（共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68</w:t>
      </w:r>
      <w:r w:rsidRPr="002F3D80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tbl>
      <w:tblPr>
        <w:tblW w:w="9574" w:type="dxa"/>
        <w:tblInd w:w="93" w:type="dxa"/>
        <w:tblLook w:val="00A0"/>
      </w:tblPr>
      <w:tblGrid>
        <w:gridCol w:w="1575"/>
        <w:gridCol w:w="2835"/>
        <w:gridCol w:w="1905"/>
        <w:gridCol w:w="3259"/>
      </w:tblGrid>
      <w:tr w:rsidR="00D401C3" w:rsidRPr="00D7374F" w:rsidTr="00094DE9">
        <w:trPr>
          <w:trHeight w:val="345"/>
        </w:trPr>
        <w:tc>
          <w:tcPr>
            <w:tcW w:w="1575" w:type="dxa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835" w:type="dxa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  <w:tc>
          <w:tcPr>
            <w:tcW w:w="1905" w:type="dxa"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259" w:type="dxa"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</w:tr>
    </w:tbl>
    <w:tbl>
      <w:tblPr>
        <w:tblpPr w:leftFromText="180" w:rightFromText="180" w:vertAnchor="text" w:horzAnchor="margin" w:tblpY="101"/>
        <w:tblW w:w="9004" w:type="dxa"/>
        <w:tblLook w:val="00A0"/>
      </w:tblPr>
      <w:tblGrid>
        <w:gridCol w:w="960"/>
        <w:gridCol w:w="3444"/>
        <w:gridCol w:w="1140"/>
        <w:gridCol w:w="3460"/>
      </w:tblGrid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白兴安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025201711120000031168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钮元新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025201711120000025161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柴瑞雪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025201711120000036717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祁建勇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025201711120000024521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常玉清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9238E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025201711120000021901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阙爱云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025201711120000033364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陈菲菲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025201711120000035089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阮宗斌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025201711120000023160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陈芬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025201711120000020574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史洪剑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025201711120000026278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陈露露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BE5E5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025201711120000021366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孙丹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025201711120000022355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陈晓红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025201711120000031443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DF02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孙桂芹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025201711120000025644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陈宇平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025201711120000027106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唐来彬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12F72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025201711120000026573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崔津伟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025201711120000042463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田彦涛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025201711120000035155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戴隆军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7374F" w:rsidRDefault="00D401C3" w:rsidP="00802850">
            <w:pPr>
              <w:jc w:val="left"/>
              <w:rPr>
                <w:rFonts w:ascii="宋体" w:hAnsi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025201711120000021281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王春钢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025201711120000037348</w:t>
            </w:r>
          </w:p>
        </w:tc>
      </w:tr>
      <w:tr w:rsidR="00D401C3" w:rsidRPr="00D7374F" w:rsidTr="00B022F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董艺思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025201711120000045852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王竞锋</w:t>
            </w:r>
            <w:r w:rsidRPr="00286C9B">
              <w:rPr>
                <w:rFonts w:ascii="宋体" w:hAnsi="宋体" w:cs="宋体"/>
                <w:color w:val="000000"/>
                <w:sz w:val="22"/>
              </w:rPr>
              <w:t xml:space="preserve">    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025201711120000024915</w:t>
            </w:r>
          </w:p>
        </w:tc>
      </w:tr>
      <w:tr w:rsidR="00D401C3" w:rsidRPr="00D7374F" w:rsidTr="00094DE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80285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范倩倩</w:t>
            </w:r>
          </w:p>
        </w:tc>
        <w:tc>
          <w:tcPr>
            <w:tcW w:w="3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7374F" w:rsidRDefault="00D401C3" w:rsidP="00802850">
            <w:pPr>
              <w:jc w:val="left"/>
              <w:rPr>
                <w:rFonts w:ascii="宋体" w:hAnsi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025201711120000023905                             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王士晨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86C9B" w:rsidRDefault="00D401C3" w:rsidP="003654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025201711120000034747</w:t>
            </w:r>
          </w:p>
        </w:tc>
      </w:tr>
    </w:tbl>
    <w:p w:rsidR="00D401C3" w:rsidRPr="003654A9" w:rsidRDefault="00D401C3" w:rsidP="00802850">
      <w:pPr>
        <w:rPr>
          <w:rFonts w:ascii="宋体" w:cs="宋体"/>
          <w:color w:val="000000"/>
          <w:kern w:val="0"/>
          <w:sz w:val="22"/>
        </w:rPr>
      </w:pPr>
      <w:r w:rsidRPr="00802850">
        <w:rPr>
          <w:rFonts w:ascii="宋体" w:hAnsi="宋体" w:cs="宋体" w:hint="eastAsia"/>
          <w:color w:val="000000"/>
          <w:kern w:val="0"/>
          <w:sz w:val="22"/>
        </w:rPr>
        <w:t>冯婷婷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025201711120000023676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654A9">
        <w:rPr>
          <w:rFonts w:ascii="宋体" w:hAnsi="宋体" w:cs="宋体" w:hint="eastAsia"/>
          <w:color w:val="000000"/>
          <w:kern w:val="0"/>
          <w:sz w:val="22"/>
        </w:rPr>
        <w:t>王文清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654A9">
        <w:rPr>
          <w:rFonts w:ascii="宋体" w:hAnsi="宋体" w:cs="宋体"/>
          <w:color w:val="000000"/>
          <w:kern w:val="0"/>
          <w:sz w:val="22"/>
        </w:rPr>
        <w:t>025201711120000048711</w:t>
      </w:r>
    </w:p>
    <w:p w:rsidR="00D401C3" w:rsidRPr="003654A9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冯学梅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025201711120000041903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654A9">
        <w:rPr>
          <w:rFonts w:ascii="宋体" w:hAnsi="宋体" w:cs="宋体" w:hint="eastAsia"/>
          <w:color w:val="000000"/>
          <w:kern w:val="0"/>
          <w:sz w:val="22"/>
        </w:rPr>
        <w:t>吴然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654A9">
        <w:rPr>
          <w:rFonts w:ascii="宋体" w:hAnsi="宋体" w:cs="宋体"/>
          <w:color w:val="000000"/>
          <w:kern w:val="0"/>
          <w:sz w:val="22"/>
        </w:rPr>
        <w:t>025201711120000020415</w:t>
      </w:r>
    </w:p>
    <w:p w:rsidR="00D401C3" w:rsidRPr="003654A9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高晓楠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025201711120000034167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654A9">
        <w:rPr>
          <w:rFonts w:ascii="宋体" w:hAnsi="宋体" w:cs="宋体" w:hint="eastAsia"/>
          <w:color w:val="000000"/>
          <w:kern w:val="0"/>
          <w:sz w:val="22"/>
        </w:rPr>
        <w:t>吴玉祥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654A9">
        <w:rPr>
          <w:rFonts w:ascii="宋体" w:hAnsi="宋体" w:cs="宋体"/>
          <w:color w:val="000000"/>
          <w:kern w:val="0"/>
          <w:sz w:val="22"/>
        </w:rPr>
        <w:t>025201711120000033476</w:t>
      </w:r>
    </w:p>
    <w:p w:rsidR="00D401C3" w:rsidRPr="003654A9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高远翔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025201711120000020326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654A9">
        <w:rPr>
          <w:rFonts w:ascii="宋体" w:hAnsi="宋体" w:cs="宋体" w:hint="eastAsia"/>
          <w:color w:val="000000"/>
          <w:kern w:val="0"/>
          <w:sz w:val="22"/>
        </w:rPr>
        <w:t>谢华辉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654A9">
        <w:rPr>
          <w:rFonts w:ascii="宋体" w:hAnsi="宋体" w:cs="宋体"/>
          <w:color w:val="000000"/>
          <w:kern w:val="0"/>
          <w:sz w:val="22"/>
        </w:rPr>
        <w:t>025201711120000039356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郭俊敏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025201711120000060090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谢羽征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025201711120000046183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郭敏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  025201711120000042836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徐颖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025201711120000029022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郝国伟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025201711120000041652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许虹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025201711120000039110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贺立娟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025201711120000035992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杨凤勇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025201711120000023432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胡伟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  025201711120000023499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杨健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025201711120000023907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李金芳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025201711120000024927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贠晓峰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025201711120000030905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李进秋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025201711120000029533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翟艳照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025201711120000049547</w:t>
      </w:r>
    </w:p>
    <w:p w:rsidR="00D401C3" w:rsidRPr="00B022FB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李苗苗</w:t>
      </w:r>
      <w:r w:rsidRPr="00DF0288">
        <w:rPr>
          <w:rFonts w:ascii="宋体" w:hAnsi="宋体" w:cs="宋体"/>
          <w:color w:val="000000"/>
          <w:kern w:val="0"/>
          <w:sz w:val="22"/>
        </w:rPr>
        <w:t xml:space="preserve">   025201711120000057262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025201711120000044110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李荣贤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025201711120000021251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张淼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025201711120000035804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李少颖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025201711120000046123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张倩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025201711120000022219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李卫国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025201711120000052571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025201711120000040075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李永强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025201711120000030907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张晓颖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025201711120000025978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刘丽丽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025201711120000038705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025201711120000031035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刘艳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025201711120000028212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张运梅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025201711120000028120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刘之昊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025201711120000039786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赵洋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025201711120000043673</w:t>
      </w:r>
    </w:p>
    <w:p w:rsidR="00D401C3" w:rsidRPr="00DF0288" w:rsidRDefault="00D401C3" w:rsidP="00DF0288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马乐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025201711120000028371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赵玥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025201711120000034580</w:t>
      </w:r>
    </w:p>
    <w:p w:rsidR="00D401C3" w:rsidRPr="00B022FB" w:rsidRDefault="00D401C3" w:rsidP="00B022FB">
      <w:pPr>
        <w:rPr>
          <w:rFonts w:ascii="宋体" w:cs="宋体"/>
          <w:color w:val="000000"/>
          <w:kern w:val="0"/>
          <w:sz w:val="22"/>
        </w:rPr>
      </w:pPr>
      <w:r w:rsidRPr="00DF0288">
        <w:rPr>
          <w:rFonts w:ascii="宋体" w:hAnsi="宋体" w:cs="宋体" w:hint="eastAsia"/>
          <w:color w:val="000000"/>
          <w:kern w:val="0"/>
          <w:sz w:val="22"/>
        </w:rPr>
        <w:t>牟雪龙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F0288">
        <w:rPr>
          <w:rFonts w:ascii="宋体" w:hAnsi="宋体" w:cs="宋体"/>
          <w:color w:val="000000"/>
          <w:kern w:val="0"/>
          <w:sz w:val="22"/>
        </w:rPr>
        <w:t>025201711120000030366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周乐明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025201711120000027584</w:t>
      </w:r>
    </w:p>
    <w:p w:rsidR="00D401C3" w:rsidRPr="00A10E71" w:rsidRDefault="00D401C3" w:rsidP="00A10E71">
      <w:pPr>
        <w:rPr>
          <w:rFonts w:ascii="宋体" w:cs="宋体"/>
          <w:color w:val="000000"/>
          <w:kern w:val="0"/>
          <w:sz w:val="22"/>
        </w:rPr>
      </w:pPr>
      <w:r w:rsidRPr="00A10E71">
        <w:rPr>
          <w:rFonts w:ascii="宋体" w:hAnsi="宋体" w:cs="宋体" w:hint="eastAsia"/>
          <w:color w:val="000000"/>
          <w:kern w:val="0"/>
          <w:sz w:val="22"/>
        </w:rPr>
        <w:t>张全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A10E71">
        <w:rPr>
          <w:rFonts w:ascii="宋体" w:hAnsi="宋体" w:cs="宋体"/>
          <w:color w:val="000000"/>
          <w:kern w:val="0"/>
          <w:sz w:val="22"/>
        </w:rPr>
        <w:t>0250000002512120238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B022FB">
        <w:rPr>
          <w:rFonts w:ascii="宋体" w:hAnsi="宋体" w:cs="宋体" w:hint="eastAsia"/>
          <w:color w:val="000000"/>
          <w:kern w:val="0"/>
          <w:sz w:val="22"/>
        </w:rPr>
        <w:t>宗建佳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022FB">
        <w:rPr>
          <w:rFonts w:ascii="宋体" w:hAnsi="宋体" w:cs="宋体"/>
          <w:color w:val="000000"/>
          <w:kern w:val="0"/>
          <w:sz w:val="22"/>
        </w:rPr>
        <w:t>025201711120000053810</w:t>
      </w:r>
    </w:p>
    <w:p w:rsidR="00D401C3" w:rsidRPr="00A10E71" w:rsidRDefault="00D401C3" w:rsidP="00A10E71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802850" w:rsidRDefault="00D401C3" w:rsidP="0080285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                                 </w:t>
      </w:r>
    </w:p>
    <w:p w:rsidR="00D401C3" w:rsidRPr="00802850" w:rsidRDefault="00D401C3" w:rsidP="00094DE9">
      <w:pPr>
        <w:spacing w:line="540" w:lineRule="exact"/>
        <w:rPr>
          <w:rFonts w:ascii="仿宋_GB2312" w:eastAsia="仿宋_GB2312" w:hAnsi="华文中宋"/>
          <w:color w:val="FF0000"/>
          <w:szCs w:val="21"/>
        </w:rPr>
      </w:pPr>
      <w:r>
        <w:rPr>
          <w:rFonts w:ascii="仿宋_GB2312" w:eastAsia="仿宋_GB2312" w:hAnsi="华文中宋"/>
          <w:color w:val="FF0000"/>
          <w:szCs w:val="21"/>
        </w:rPr>
        <w:t xml:space="preserve">                                                                                                         </w:t>
      </w:r>
    </w:p>
    <w:p w:rsidR="00D401C3" w:rsidRPr="005935F0" w:rsidRDefault="00D401C3" w:rsidP="00094DE9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5935F0">
        <w:rPr>
          <w:rFonts w:ascii="宋体" w:hAnsi="宋体" w:cs="宋体" w:hint="eastAsia"/>
          <w:color w:val="000000"/>
          <w:kern w:val="0"/>
          <w:sz w:val="24"/>
          <w:szCs w:val="24"/>
        </w:rPr>
        <w:t>河北省（共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56</w:t>
      </w:r>
      <w:r w:rsidRPr="005935F0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9212DC" w:rsidRDefault="00D401C3" w:rsidP="00094DE9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</w:p>
    <w:tbl>
      <w:tblPr>
        <w:tblW w:w="8804" w:type="dxa"/>
        <w:tblInd w:w="93" w:type="dxa"/>
        <w:tblLook w:val="00A0"/>
      </w:tblPr>
      <w:tblGrid>
        <w:gridCol w:w="1291"/>
        <w:gridCol w:w="3119"/>
        <w:gridCol w:w="1134"/>
        <w:gridCol w:w="3260"/>
      </w:tblGrid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119" w:type="dxa"/>
            <w:noWrap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  <w:tc>
          <w:tcPr>
            <w:tcW w:w="1134" w:type="dxa"/>
            <w:vAlign w:val="center"/>
          </w:tcPr>
          <w:p w:rsidR="00D401C3" w:rsidRPr="00D7374F" w:rsidRDefault="00D401C3" w:rsidP="00292889"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260" w:type="dxa"/>
            <w:vAlign w:val="center"/>
          </w:tcPr>
          <w:p w:rsidR="00D401C3" w:rsidRPr="00D7374F" w:rsidRDefault="00D401C3" w:rsidP="00D401C3">
            <w:pPr>
              <w:widowControl/>
              <w:ind w:firstLineChars="200" w:firstLine="31680"/>
              <w:jc w:val="left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陈洪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025201711130100039817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吕杰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025201711130100036949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崔蜜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025201711130100023585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马辉娜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025201711130100022632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崔钊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025201711130100037452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马媛媛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025201711130100022575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董立红</w:t>
            </w:r>
            <w:r w:rsidRPr="00EC1E45">
              <w:rPr>
                <w:rFonts w:ascii="宋体" w:hAnsi="宋体" w:cs="宋体"/>
                <w:color w:val="000000"/>
                <w:sz w:val="22"/>
              </w:rPr>
              <w:t xml:space="preserve">    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025201711130100044099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潘星儒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025201711130100060695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董云艳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025201711130100026922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任小娇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025201711130100020467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樊佳佳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025201711130100058496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闪明存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025201711130100020041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高青虎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025201711130100045874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孙晓峰</w:t>
            </w:r>
            <w:r w:rsidRPr="00EC1E45">
              <w:rPr>
                <w:rFonts w:ascii="宋体" w:hAnsi="宋体" w:cs="宋体"/>
                <w:color w:val="000000"/>
                <w:sz w:val="22"/>
              </w:rPr>
              <w:t xml:space="preserve">      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025201711130100031248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郭媛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025201711130100022069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孙心焕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025201711130100025815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CC75F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何广才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025201711130100023219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佟明浩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025201711130100033407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黄德政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025201711130100036895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文天骥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  025201711130100027408</w:t>
            </w:r>
          </w:p>
        </w:tc>
      </w:tr>
      <w:tr w:rsidR="00D401C3" w:rsidRPr="00D7374F" w:rsidTr="009613B4">
        <w:trPr>
          <w:trHeight w:val="345"/>
        </w:trPr>
        <w:tc>
          <w:tcPr>
            <w:tcW w:w="1291" w:type="dxa"/>
            <w:noWrap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霍思瑶</w:t>
            </w:r>
          </w:p>
        </w:tc>
        <w:tc>
          <w:tcPr>
            <w:tcW w:w="3119" w:type="dxa"/>
            <w:noWrap/>
            <w:vAlign w:val="center"/>
          </w:tcPr>
          <w:p w:rsidR="00D401C3" w:rsidRPr="00EC1E45" w:rsidRDefault="00D401C3" w:rsidP="002C50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025201711130100053914</w:t>
            </w:r>
          </w:p>
        </w:tc>
        <w:tc>
          <w:tcPr>
            <w:tcW w:w="1134" w:type="dxa"/>
            <w:vAlign w:val="center"/>
          </w:tcPr>
          <w:p w:rsidR="00D401C3" w:rsidRPr="00EC1E45" w:rsidRDefault="00D401C3" w:rsidP="007C42C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杨红磊</w:t>
            </w:r>
          </w:p>
        </w:tc>
        <w:tc>
          <w:tcPr>
            <w:tcW w:w="3260" w:type="dxa"/>
            <w:vAlign w:val="center"/>
          </w:tcPr>
          <w:p w:rsidR="00D401C3" w:rsidRPr="00EC1E45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025201711130100038943</w:t>
            </w:r>
          </w:p>
        </w:tc>
      </w:tr>
    </w:tbl>
    <w:p w:rsidR="00D401C3" w:rsidRPr="002C5072" w:rsidRDefault="00D401C3" w:rsidP="00D401C3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贾广运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025201711130100020391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杨瑞霞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025201711130100024661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焦杰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025201711130100046698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杨彦伟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025201711130100028686</w:t>
      </w:r>
    </w:p>
    <w:p w:rsidR="00D401C3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李海阔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025201711130100036010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余俊梅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025201711130100036206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李红亮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025201711130100036467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袁英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025201711130100050324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李慧芹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025201711130100030615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昝树财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025201711130100034481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李希章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025201711130100036498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张立静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025201711130100021836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梁红杰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025201711130100020307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张玲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025201711130100045084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梁霞龙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025201711130100026449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025201711130100021804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林雅利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025201711130100023404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张润芝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025201711130100041431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刘军峰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025201711130100034294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张学勉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025201711130100034149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刘茂旺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025201711130100032984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张羽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025201711130100045900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025201711130100025084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赵莎莎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025201711130100048420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刘树安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025201711130100028875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赵永奇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025201711130100041018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刘亚男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025201711130100020305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赵中尧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025201711130100026200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刘玉静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025201711130100025925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朱云晴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025201711130100058816</w:t>
      </w: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娄素伟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025201711130100027927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C42CE">
        <w:rPr>
          <w:rFonts w:ascii="宋体" w:hAnsi="宋体" w:cs="宋体" w:hint="eastAsia"/>
          <w:color w:val="000000"/>
          <w:kern w:val="0"/>
          <w:sz w:val="22"/>
        </w:rPr>
        <w:t>邹万水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42CE">
        <w:rPr>
          <w:rFonts w:ascii="宋体" w:hAnsi="宋体" w:cs="宋体"/>
          <w:color w:val="000000"/>
          <w:kern w:val="0"/>
          <w:sz w:val="22"/>
        </w:rPr>
        <w:t>025201711130100029914</w:t>
      </w:r>
    </w:p>
    <w:p w:rsidR="00D401C3" w:rsidRPr="000977E5" w:rsidRDefault="00D401C3" w:rsidP="000977E5">
      <w:pPr>
        <w:jc w:val="left"/>
        <w:rPr>
          <w:rFonts w:ascii="宋体" w:cs="宋体"/>
          <w:color w:val="000000"/>
          <w:kern w:val="0"/>
          <w:sz w:val="22"/>
        </w:rPr>
      </w:pPr>
      <w:r w:rsidRPr="002C5072">
        <w:rPr>
          <w:rFonts w:ascii="宋体" w:hAnsi="宋体" w:cs="宋体" w:hint="eastAsia"/>
          <w:color w:val="000000"/>
          <w:kern w:val="0"/>
          <w:sz w:val="22"/>
        </w:rPr>
        <w:t>罗祖北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C5072">
        <w:rPr>
          <w:rFonts w:ascii="宋体" w:hAnsi="宋体" w:cs="宋体"/>
          <w:color w:val="000000"/>
          <w:kern w:val="0"/>
          <w:sz w:val="22"/>
        </w:rPr>
        <w:t>025201711130100040140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977E5">
        <w:rPr>
          <w:rFonts w:ascii="宋体" w:hAnsi="宋体" w:cs="宋体" w:hint="eastAsia"/>
          <w:color w:val="000000"/>
          <w:kern w:val="0"/>
          <w:sz w:val="22"/>
        </w:rPr>
        <w:t>于济申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977E5">
        <w:rPr>
          <w:rFonts w:ascii="宋体" w:hAnsi="宋体" w:cs="宋体"/>
          <w:color w:val="000000"/>
          <w:kern w:val="0"/>
          <w:sz w:val="22"/>
        </w:rPr>
        <w:t>0250000002512130342</w:t>
      </w:r>
    </w:p>
    <w:p w:rsidR="00D401C3" w:rsidRPr="000977E5" w:rsidRDefault="00D401C3" w:rsidP="000977E5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2C5072" w:rsidRDefault="00D401C3" w:rsidP="002C50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 </w:t>
      </w:r>
    </w:p>
    <w:p w:rsidR="00D401C3" w:rsidRPr="009212DC" w:rsidRDefault="00D401C3" w:rsidP="0081128E">
      <w:pPr>
        <w:widowControl/>
        <w:jc w:val="left"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5270C4" w:rsidRDefault="00D401C3" w:rsidP="00244C15">
      <w:pPr>
        <w:widowControl/>
        <w:spacing w:before="240"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5270C4">
        <w:rPr>
          <w:rFonts w:ascii="宋体" w:hAnsi="宋体" w:cs="宋体" w:hint="eastAsia"/>
          <w:color w:val="000000"/>
          <w:kern w:val="0"/>
          <w:sz w:val="24"/>
          <w:szCs w:val="24"/>
        </w:rPr>
        <w:t>山西省（共</w:t>
      </w:r>
      <w:r w:rsidRPr="00C312C2">
        <w:rPr>
          <w:rFonts w:ascii="宋体" w:hAnsi="宋体" w:cs="宋体"/>
          <w:color w:val="000000"/>
          <w:kern w:val="0"/>
          <w:sz w:val="24"/>
          <w:szCs w:val="24"/>
        </w:rPr>
        <w:t xml:space="preserve">90 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5270C4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5270C4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5270C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270C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5270C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5270C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5270C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270C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5270C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662" w:type="dxa"/>
        <w:tblInd w:w="93" w:type="dxa"/>
        <w:tblLook w:val="00A0"/>
      </w:tblPr>
      <w:tblGrid>
        <w:gridCol w:w="960"/>
        <w:gridCol w:w="3450"/>
        <w:gridCol w:w="1559"/>
        <w:gridCol w:w="2558"/>
        <w:gridCol w:w="135"/>
      </w:tblGrid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班彦敏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025201711140100033430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孙祎云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025201711140100026958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常淑红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025201711140100029133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唐艳玲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025201711140100042620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陈锐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025201711140100040022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田斌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025201711140100023523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陈玉婷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025201711140100031877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田国胜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025201711140100024294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冯骏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025201711140100022540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田秋荣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025201711140100036374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EC1E45">
              <w:rPr>
                <w:rFonts w:ascii="宋体" w:hAnsi="宋体" w:cs="宋体" w:hint="eastAsia"/>
                <w:color w:val="000000"/>
                <w:kern w:val="0"/>
                <w:sz w:val="22"/>
              </w:rPr>
              <w:t>孙涛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EC1E45">
              <w:rPr>
                <w:rFonts w:ascii="宋体" w:hAnsi="宋体" w:cs="宋体"/>
                <w:color w:val="000000"/>
                <w:kern w:val="0"/>
                <w:sz w:val="22"/>
              </w:rPr>
              <w:t>025201711140100042942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王晨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025201711140100020168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025201711140100055679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王栋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025201711140100035910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270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高云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025201711140100025259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王国华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025201711140100020483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关坤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025201711140100039664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王明新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025201711140100022750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郭辉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025201711140100020197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王瑞芳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025201711140100037955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郭利平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025201711140100023275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597C11">
            <w:pPr>
              <w:jc w:val="left"/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王探军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025201711140100027017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郭鹏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025201711140100030687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王逸玮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025201711140100040796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郭锐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025201711140100034305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王卓鑫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025201711140100020529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韩东芳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025201711140100034671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毋国防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025201711140100036133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郝三根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025201711140100050280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吴芳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025201711140100024449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侯风爱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025201711140100021553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吴明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025201711140100029911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侯苗茹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025201711140100036721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吴倩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025201711140100043142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侯青青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025201711140100046276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谢亚妮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025201711140100043428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贾文政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025201711140100020388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信仰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025201711140100026619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金凤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025201711140100026508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徐祯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025201711140100023000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晋阳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025201711140100048815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薛琛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025201711140100020080</w:t>
            </w:r>
          </w:p>
        </w:tc>
      </w:tr>
      <w:tr w:rsidR="00D401C3" w:rsidRPr="00D7374F" w:rsidTr="000F1F0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景晨博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025201711140100031956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薛莉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025201711140100026187</w:t>
            </w:r>
          </w:p>
        </w:tc>
      </w:tr>
      <w:tr w:rsidR="00D401C3" w:rsidRPr="00D7374F" w:rsidTr="00394393">
        <w:trPr>
          <w:gridAfter w:val="1"/>
          <w:wAfter w:w="13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孔萌波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90490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025201711140100063460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延素娟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C1E45" w:rsidRDefault="00D401C3" w:rsidP="000F1F0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025201711140100044351</w:t>
            </w:r>
          </w:p>
        </w:tc>
      </w:tr>
    </w:tbl>
    <w:p w:rsidR="00D401C3" w:rsidRPr="00030BCB" w:rsidRDefault="00D401C3" w:rsidP="00D401C3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394393">
        <w:rPr>
          <w:rFonts w:ascii="宋体" w:hAnsi="宋体" w:cs="宋体" w:hint="eastAsia"/>
          <w:color w:val="000000"/>
          <w:kern w:val="0"/>
          <w:sz w:val="22"/>
        </w:rPr>
        <w:t>李刚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94393">
        <w:rPr>
          <w:rFonts w:ascii="宋体" w:hAnsi="宋体" w:cs="宋体"/>
          <w:color w:val="000000"/>
          <w:kern w:val="0"/>
          <w:sz w:val="22"/>
        </w:rPr>
        <w:t>025201711140100020579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闫志英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025201711140100031655</w:t>
      </w:r>
    </w:p>
    <w:p w:rsidR="00D401C3" w:rsidRPr="00394393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394393">
        <w:rPr>
          <w:rFonts w:ascii="宋体" w:hAnsi="宋体" w:cs="宋体" w:hint="eastAsia"/>
          <w:color w:val="000000"/>
          <w:kern w:val="0"/>
          <w:sz w:val="22"/>
        </w:rPr>
        <w:t>李捷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94393">
        <w:rPr>
          <w:rFonts w:ascii="宋体" w:hAnsi="宋体" w:cs="宋体"/>
          <w:color w:val="000000"/>
          <w:kern w:val="0"/>
          <w:sz w:val="22"/>
        </w:rPr>
        <w:t>025201711140100029351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阎肃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025201711140100041482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394393">
        <w:rPr>
          <w:rFonts w:ascii="宋体" w:hAnsi="宋体" w:cs="宋体" w:hint="eastAsia"/>
          <w:color w:val="000000"/>
          <w:kern w:val="0"/>
          <w:sz w:val="22"/>
        </w:rPr>
        <w:t>李君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94393">
        <w:rPr>
          <w:rFonts w:ascii="宋体" w:hAnsi="宋体" w:cs="宋体"/>
          <w:color w:val="000000"/>
          <w:kern w:val="0"/>
          <w:sz w:val="22"/>
        </w:rPr>
        <w:t>025201711140100026290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杨芳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025201711140100043215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394393">
        <w:rPr>
          <w:rFonts w:ascii="宋体" w:hAnsi="宋体" w:cs="宋体" w:hint="eastAsia"/>
          <w:color w:val="000000"/>
          <w:kern w:val="0"/>
          <w:sz w:val="22"/>
        </w:rPr>
        <w:t>李平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94393">
        <w:rPr>
          <w:rFonts w:ascii="宋体" w:hAnsi="宋体" w:cs="宋体"/>
          <w:color w:val="000000"/>
          <w:kern w:val="0"/>
          <w:sz w:val="22"/>
        </w:rPr>
        <w:t>025201711140100032021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杨霞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025201711140100027082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李若娴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025201711140100023406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翟栋昊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025201711140100021352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李雅娟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025201711140100047065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翟冠男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025201711140100034276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李永兵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025201711140100043615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翟玥洋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025201711140100023205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李云霄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025201711140100027195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025201711140100056652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刘棋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025201711140100025777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张宏杰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025201711140100027568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刘霞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025201711140100030441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张洪泽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025201711140100039752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孟瑞琛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025201711140100035679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张婧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025201711140100027876</w:t>
      </w:r>
    </w:p>
    <w:p w:rsidR="00D401C3" w:rsidRPr="0090490D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苗丹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025201711140100021740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025201711140100033832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缪军华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025201711140100028066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张睿君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025201711140100037685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牛建刚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025201711140100022250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张淑芳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025201711140100047272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牛美爱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025201711140100033416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张晓薇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025201711140100020597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任宝萍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025201711140100033705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张鑫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025201711140100025764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戎志鹏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025201711140100025489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赵荣靖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025201711140100020216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申海霞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025201711140100039884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赵献午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025201711140100033878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申宇冰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025201711140100039553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赵晓雅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025201711140100049902</w:t>
      </w:r>
    </w:p>
    <w:p w:rsidR="00D401C3" w:rsidRPr="00F83B1C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申正阳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025201711140100020633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周瑞广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025201711140100024055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石一婷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025201711140100026959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朱雯雯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025201711140100026757</w:t>
      </w:r>
    </w:p>
    <w:p w:rsidR="00D401C3" w:rsidRPr="00030BCB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F83B1C">
        <w:rPr>
          <w:rFonts w:ascii="宋体" w:hAnsi="宋体" w:cs="宋体" w:hint="eastAsia"/>
          <w:color w:val="000000"/>
          <w:kern w:val="0"/>
          <w:sz w:val="22"/>
        </w:rPr>
        <w:t>宋媛媛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83B1C">
        <w:rPr>
          <w:rFonts w:ascii="宋体" w:hAnsi="宋体" w:cs="宋体"/>
          <w:color w:val="000000"/>
          <w:kern w:val="0"/>
          <w:sz w:val="22"/>
        </w:rPr>
        <w:t>025201711140100024275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030BCB">
        <w:rPr>
          <w:rFonts w:ascii="宋体" w:hAnsi="宋体" w:cs="宋体" w:hint="eastAsia"/>
          <w:color w:val="000000"/>
          <w:kern w:val="0"/>
          <w:sz w:val="22"/>
        </w:rPr>
        <w:t>祝建平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30BCB">
        <w:rPr>
          <w:rFonts w:ascii="宋体" w:hAnsi="宋体" w:cs="宋体"/>
          <w:color w:val="000000"/>
          <w:kern w:val="0"/>
          <w:sz w:val="22"/>
        </w:rPr>
        <w:t>025201711140100020764</w:t>
      </w:r>
    </w:p>
    <w:p w:rsidR="00D401C3" w:rsidRPr="00F83B1C" w:rsidRDefault="00D401C3" w:rsidP="00F83B1C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B751A6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B751A6">
        <w:rPr>
          <w:rFonts w:ascii="宋体" w:hAnsi="宋体" w:cs="宋体" w:hint="eastAsia"/>
          <w:color w:val="000000"/>
          <w:kern w:val="0"/>
          <w:sz w:val="24"/>
          <w:szCs w:val="24"/>
        </w:rPr>
        <w:t>内蒙古自治区（共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35</w:t>
      </w:r>
      <w:r w:rsidRPr="00B751A6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B751A6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B751A6" w:rsidRDefault="00D401C3" w:rsidP="0081128E">
      <w:pPr>
        <w:widowControl/>
        <w:rPr>
          <w:rFonts w:ascii="宋体" w:cs="宋体"/>
          <w:b/>
          <w:color w:val="000000"/>
          <w:kern w:val="0"/>
          <w:sz w:val="24"/>
          <w:szCs w:val="24"/>
        </w:rPr>
      </w:pPr>
      <w:r w:rsidRPr="00B751A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B751A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B751A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B751A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B751A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B751A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B751A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211" w:type="dxa"/>
        <w:tblInd w:w="93" w:type="dxa"/>
        <w:tblLook w:val="00A0"/>
      </w:tblPr>
      <w:tblGrid>
        <w:gridCol w:w="960"/>
        <w:gridCol w:w="3591"/>
        <w:gridCol w:w="1134"/>
        <w:gridCol w:w="2526"/>
      </w:tblGrid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董爱军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025201711150100022584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王海光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025201711150100022752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高存岐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025201711150100021817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王明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025201711150100029377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关崇君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025201711150100031882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王萍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025201711150100047041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郭琦</w:t>
            </w:r>
            <w:r w:rsidRPr="00E53C9E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025201711150100030294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王双全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025201711150100024891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郝志辰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025201711150100030093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王玉荣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025201711150100032273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黄彪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D7374F" w:rsidRDefault="00D401C3" w:rsidP="00B751A6">
            <w:pPr>
              <w:jc w:val="left"/>
              <w:rPr>
                <w:rFonts w:ascii="宋体" w:hAnsi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025201711150100030155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温家骥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025201711150100020378</w:t>
            </w:r>
          </w:p>
        </w:tc>
      </w:tr>
      <w:tr w:rsidR="00D401C3" w:rsidRPr="00D7374F" w:rsidTr="00B751A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兰超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B751A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025201711150100057382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吴俊豹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3C9E" w:rsidRDefault="00D401C3" w:rsidP="0032364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025201711150100029927</w:t>
            </w:r>
          </w:p>
        </w:tc>
      </w:tr>
    </w:tbl>
    <w:p w:rsidR="00D401C3" w:rsidRPr="00B751A6" w:rsidRDefault="00D401C3" w:rsidP="00B751A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B751A6">
        <w:rPr>
          <w:rFonts w:ascii="宋体" w:hAnsi="宋体" w:cs="宋体" w:hint="eastAsia"/>
          <w:color w:val="000000"/>
          <w:kern w:val="0"/>
          <w:sz w:val="22"/>
        </w:rPr>
        <w:t>李亚枝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751A6">
        <w:rPr>
          <w:rFonts w:ascii="宋体" w:hAnsi="宋体" w:cs="宋体"/>
          <w:color w:val="000000"/>
          <w:kern w:val="0"/>
          <w:sz w:val="22"/>
        </w:rPr>
        <w:t>025201711150100054381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张小清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025201711150100057347</w:t>
      </w:r>
    </w:p>
    <w:p w:rsidR="00D401C3" w:rsidRPr="00B751A6" w:rsidRDefault="00D401C3" w:rsidP="00B751A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751A6">
        <w:rPr>
          <w:rFonts w:ascii="宋体" w:hAnsi="宋体" w:cs="宋体" w:hint="eastAsia"/>
          <w:color w:val="000000"/>
          <w:kern w:val="0"/>
          <w:sz w:val="22"/>
        </w:rPr>
        <w:t>梁彩虹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751A6">
        <w:rPr>
          <w:rFonts w:ascii="宋体" w:hAnsi="宋体" w:cs="宋体"/>
          <w:color w:val="000000"/>
          <w:kern w:val="0"/>
          <w:sz w:val="22"/>
        </w:rPr>
        <w:t>025201711150100029558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025201711150100044299</w:t>
      </w:r>
    </w:p>
    <w:p w:rsidR="00D401C3" w:rsidRPr="0032364E" w:rsidRDefault="00D401C3" w:rsidP="0032364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751A6">
        <w:rPr>
          <w:rFonts w:ascii="宋体" w:hAnsi="宋体" w:cs="宋体" w:hint="eastAsia"/>
          <w:color w:val="000000"/>
          <w:kern w:val="0"/>
          <w:sz w:val="22"/>
        </w:rPr>
        <w:t>梁海军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025201711150100022666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赵兵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025201711150100031352</w:t>
      </w:r>
    </w:p>
    <w:p w:rsidR="00D401C3" w:rsidRPr="0032364E" w:rsidRDefault="00D401C3" w:rsidP="0032364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刘璐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025201711150100028420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赵国玲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025201711150100052112</w:t>
      </w:r>
    </w:p>
    <w:p w:rsidR="00D401C3" w:rsidRPr="00B751A6" w:rsidRDefault="00D401C3" w:rsidP="00B751A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马卫平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025201711150100060200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赵汉卿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025201711150100024894</w:t>
      </w:r>
    </w:p>
    <w:p w:rsidR="00D401C3" w:rsidRPr="0032364E" w:rsidRDefault="00D401C3" w:rsidP="0032364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史伟涛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025201711150100022832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赵向春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025201711150100022399</w:t>
      </w:r>
    </w:p>
    <w:p w:rsidR="00D401C3" w:rsidRPr="0032364E" w:rsidRDefault="00D401C3" w:rsidP="0032364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田玉玲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025201711150100035821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赵玉东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025201711150100045670</w:t>
      </w:r>
    </w:p>
    <w:p w:rsidR="00D401C3" w:rsidRPr="0032364E" w:rsidRDefault="00D401C3" w:rsidP="0032364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王菲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025201711150100039748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2364E">
        <w:rPr>
          <w:rFonts w:ascii="宋体" w:hAnsi="宋体" w:cs="宋体" w:hint="eastAsia"/>
          <w:color w:val="000000"/>
          <w:kern w:val="0"/>
          <w:sz w:val="22"/>
        </w:rPr>
        <w:t>庄慧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2364E">
        <w:rPr>
          <w:rFonts w:ascii="宋体" w:hAnsi="宋体" w:cs="宋体"/>
          <w:color w:val="000000"/>
          <w:kern w:val="0"/>
          <w:sz w:val="22"/>
        </w:rPr>
        <w:t>025201711150100039567</w:t>
      </w:r>
    </w:p>
    <w:p w:rsidR="00D401C3" w:rsidRPr="00364961" w:rsidRDefault="00D401C3" w:rsidP="00364961">
      <w:pPr>
        <w:jc w:val="left"/>
        <w:rPr>
          <w:rFonts w:ascii="宋体" w:cs="宋体"/>
          <w:color w:val="000000"/>
          <w:kern w:val="0"/>
          <w:sz w:val="22"/>
        </w:rPr>
      </w:pPr>
      <w:r w:rsidRPr="00364961"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64961">
        <w:rPr>
          <w:rFonts w:ascii="宋体" w:hAnsi="宋体" w:cs="宋体" w:hint="eastAsia"/>
          <w:color w:val="000000"/>
          <w:kern w:val="0"/>
          <w:sz w:val="22"/>
        </w:rPr>
        <w:t>贾晓东</w:t>
      </w:r>
      <w:r w:rsidRPr="00364961">
        <w:rPr>
          <w:rFonts w:ascii="宋体" w:hAnsi="宋体" w:cs="宋体"/>
          <w:color w:val="000000"/>
          <w:kern w:val="0"/>
          <w:sz w:val="22"/>
        </w:rPr>
        <w:t xml:space="preserve">   025201711150200035668           </w:t>
      </w:r>
      <w:r w:rsidRPr="00364961">
        <w:rPr>
          <w:rFonts w:ascii="宋体" w:hAnsi="宋体" w:cs="宋体" w:hint="eastAsia"/>
          <w:color w:val="000000"/>
          <w:kern w:val="0"/>
          <w:sz w:val="22"/>
        </w:rPr>
        <w:t>孙燕平</w:t>
      </w:r>
      <w:r w:rsidRPr="00364961">
        <w:rPr>
          <w:rFonts w:ascii="宋体" w:hAnsi="宋体" w:cs="宋体"/>
          <w:color w:val="000000"/>
          <w:kern w:val="0"/>
          <w:sz w:val="22"/>
        </w:rPr>
        <w:t xml:space="preserve">    025201711150200020165</w:t>
      </w:r>
    </w:p>
    <w:p w:rsidR="00D401C3" w:rsidRPr="00364961" w:rsidRDefault="00D401C3" w:rsidP="00364961">
      <w:pPr>
        <w:jc w:val="left"/>
        <w:rPr>
          <w:rFonts w:ascii="宋体" w:cs="宋体"/>
          <w:color w:val="000000"/>
          <w:kern w:val="0"/>
          <w:sz w:val="22"/>
        </w:rPr>
      </w:pPr>
      <w:r w:rsidRPr="00364961"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64961">
        <w:rPr>
          <w:rFonts w:ascii="宋体" w:hAnsi="宋体" w:cs="宋体" w:hint="eastAsia"/>
          <w:color w:val="000000"/>
          <w:kern w:val="0"/>
          <w:sz w:val="22"/>
        </w:rPr>
        <w:t>寇帅</w:t>
      </w:r>
      <w:r w:rsidRPr="00364961">
        <w:rPr>
          <w:rFonts w:ascii="宋体" w:hAnsi="宋体" w:cs="宋体"/>
          <w:color w:val="000000"/>
          <w:kern w:val="0"/>
          <w:sz w:val="22"/>
        </w:rPr>
        <w:t xml:space="preserve">     025201711150200030059           </w:t>
      </w:r>
      <w:r w:rsidRPr="00364961">
        <w:rPr>
          <w:rFonts w:ascii="宋体" w:hAnsi="宋体" w:cs="宋体" w:hint="eastAsia"/>
          <w:color w:val="000000"/>
          <w:kern w:val="0"/>
          <w:sz w:val="22"/>
        </w:rPr>
        <w:t>闫耀飞</w:t>
      </w:r>
      <w:r w:rsidRPr="00364961">
        <w:rPr>
          <w:rFonts w:ascii="宋体" w:hAnsi="宋体" w:cs="宋体"/>
          <w:color w:val="000000"/>
          <w:kern w:val="0"/>
          <w:sz w:val="22"/>
        </w:rPr>
        <w:t xml:space="preserve">    025201711150200025175</w:t>
      </w:r>
    </w:p>
    <w:p w:rsidR="00D401C3" w:rsidRPr="00364961" w:rsidRDefault="00D401C3" w:rsidP="00364961">
      <w:pPr>
        <w:jc w:val="left"/>
        <w:rPr>
          <w:rFonts w:ascii="宋体" w:cs="宋体"/>
          <w:color w:val="000000"/>
          <w:kern w:val="0"/>
          <w:sz w:val="22"/>
        </w:rPr>
      </w:pPr>
      <w:r w:rsidRPr="00364961"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64961">
        <w:rPr>
          <w:rFonts w:ascii="宋体" w:hAnsi="宋体" w:cs="宋体" w:hint="eastAsia"/>
          <w:color w:val="000000"/>
          <w:kern w:val="0"/>
          <w:sz w:val="22"/>
        </w:rPr>
        <w:t>马换珍</w:t>
      </w:r>
      <w:r w:rsidRPr="00364961">
        <w:rPr>
          <w:rFonts w:ascii="宋体" w:hAnsi="宋体" w:cs="宋体"/>
          <w:color w:val="000000"/>
          <w:kern w:val="0"/>
          <w:sz w:val="22"/>
        </w:rPr>
        <w:t xml:space="preserve">   025201711150200026777</w:t>
      </w:r>
    </w:p>
    <w:p w:rsidR="00D401C3" w:rsidRPr="00364961" w:rsidRDefault="00D401C3" w:rsidP="00364961">
      <w:pPr>
        <w:jc w:val="left"/>
        <w:rPr>
          <w:rFonts w:ascii="宋体" w:cs="宋体"/>
          <w:color w:val="FF0000"/>
          <w:kern w:val="0"/>
          <w:sz w:val="22"/>
        </w:rPr>
      </w:pPr>
    </w:p>
    <w:p w:rsidR="00D401C3" w:rsidRPr="0032364E" w:rsidRDefault="00D401C3" w:rsidP="00B751A6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A11B83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A11B83">
        <w:rPr>
          <w:rFonts w:ascii="宋体" w:hAnsi="宋体" w:cs="宋体" w:hint="eastAsia"/>
          <w:color w:val="000000"/>
          <w:kern w:val="0"/>
          <w:sz w:val="24"/>
          <w:szCs w:val="24"/>
        </w:rPr>
        <w:t>辽宁省（共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90</w:t>
      </w:r>
      <w:r w:rsidRPr="00A11B83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A11B83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A11B83" w:rsidRDefault="00D401C3" w:rsidP="0081128E">
      <w:pPr>
        <w:widowControl/>
        <w:rPr>
          <w:rFonts w:ascii="宋体" w:cs="宋体"/>
          <w:b/>
          <w:color w:val="000000"/>
          <w:kern w:val="0"/>
          <w:sz w:val="24"/>
          <w:szCs w:val="24"/>
        </w:rPr>
      </w:pPr>
      <w:r w:rsidRPr="00A11B8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11B8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A11B8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A11B8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A11B8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11B8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</w:t>
      </w:r>
      <w:r w:rsidRPr="00A11B8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70" w:type="dxa"/>
        <w:tblInd w:w="-34" w:type="dxa"/>
        <w:tblLook w:val="00A0"/>
      </w:tblPr>
      <w:tblGrid>
        <w:gridCol w:w="1087"/>
        <w:gridCol w:w="3733"/>
        <w:gridCol w:w="992"/>
        <w:gridCol w:w="2558"/>
      </w:tblGrid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安广大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025201711210100055315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孙云崧</w:t>
            </w:r>
            <w:r w:rsidRPr="00C90ACD">
              <w:rPr>
                <w:rFonts w:ascii="宋体" w:hAnsi="宋体" w:cs="宋体"/>
                <w:color w:val="000000"/>
                <w:sz w:val="22"/>
              </w:rPr>
              <w:t xml:space="preserve">     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025201711210100024252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曾繁志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025201711210100037529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唐金龙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025201711210100057540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陈旭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025201711210100058704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田连恒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025201711210100026625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BE6F1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崔明镜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025201711210100033221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王东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025201711210100020278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邓辉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025201711210100046485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王桂娟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025201711210100059876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董云燕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025201711210100021300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王继光</w:t>
            </w:r>
            <w:r w:rsidRPr="00C90ACD">
              <w:rPr>
                <w:rFonts w:ascii="宋体" w:hAnsi="宋体" w:cs="宋体"/>
                <w:color w:val="000000"/>
                <w:sz w:val="22"/>
              </w:rPr>
              <w:t xml:space="preserve">   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025201711210100025205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杜鑫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025201711210100022441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王韶青</w:t>
            </w:r>
            <w:r w:rsidRPr="00C90ACD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025201711210100020115</w:t>
            </w:r>
          </w:p>
        </w:tc>
      </w:tr>
      <w:tr w:rsidR="00D401C3" w:rsidRPr="00D7374F" w:rsidTr="00A11B83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范孟莹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025201711210100022402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4B239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王双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4B239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025201711210100046270</w:t>
            </w:r>
          </w:p>
        </w:tc>
      </w:tr>
      <w:tr w:rsidR="00D401C3" w:rsidRPr="00D7374F" w:rsidTr="000B0497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付晓莹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025201711210100023403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4B239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王曦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4B239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025201711210100044273</w:t>
            </w:r>
          </w:p>
        </w:tc>
      </w:tr>
      <w:tr w:rsidR="00D401C3" w:rsidRPr="00D7374F" w:rsidTr="000B0497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高东升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025201711210100023610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4B2394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王昕</w:t>
            </w:r>
            <w:r w:rsidRPr="00D7374F">
              <w:rPr>
                <w:rFonts w:ascii="宋体" w:hAnsi="宋体"/>
                <w:color w:val="000000"/>
                <w:sz w:val="22"/>
              </w:rPr>
              <w:t xml:space="preserve">    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 w:rsidP="000B0497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025201711210100027117</w:t>
            </w:r>
          </w:p>
        </w:tc>
      </w:tr>
      <w:tr w:rsidR="00D401C3" w:rsidRPr="00D7374F" w:rsidTr="000B0497">
        <w:trPr>
          <w:trHeight w:val="288"/>
        </w:trPr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高峰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025201711210100026513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C90ACD">
              <w:rPr>
                <w:rFonts w:ascii="宋体" w:hAnsi="宋体" w:cs="宋体" w:hint="eastAsia"/>
                <w:color w:val="000000"/>
                <w:kern w:val="0"/>
                <w:sz w:val="22"/>
              </w:rPr>
              <w:t>赵妍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C90ACD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C90ACD">
              <w:rPr>
                <w:rFonts w:ascii="宋体" w:hAnsi="宋体" w:cs="宋体"/>
                <w:color w:val="000000"/>
                <w:kern w:val="0"/>
                <w:sz w:val="22"/>
              </w:rPr>
              <w:t>025201711210100040110</w:t>
            </w:r>
          </w:p>
        </w:tc>
      </w:tr>
    </w:tbl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高艳丽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025201711210100023433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王新宇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025201711210100023470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耿晓颖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025201711210100056244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卫晓翠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025201711210100021582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郭庆华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025201711210100030414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魏亮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025201711210100040910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郭巍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025201711210100060619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吴大江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025201711210100021035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国忠集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025201711210100038616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吴鑫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025201711210100022041</w:t>
      </w:r>
    </w:p>
    <w:p w:rsidR="00D401C3" w:rsidRPr="00102B58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侯景坤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025201711210100022917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吴云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025201711210100052283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侯伟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025201711210100029472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肖坷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025201711210100020146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季于评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025201711210100027474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辛晟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025201711210100028372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贾寻龙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025201711210100024331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徐晓红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025201711210100025045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姜宗斌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025201711210100047999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徐子昂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025201711210100049008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焦蕾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025201711210100046642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薛师援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025201711210100025866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金月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025201711210100063026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杨凤伍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025201711210100020893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李佳齐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025201711210100057884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杨薇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025201711210100037787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李铁柱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025201711210100031105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杨莹莹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02B58">
        <w:rPr>
          <w:rFonts w:ascii="宋体" w:hAnsi="宋体" w:cs="宋体"/>
          <w:color w:val="000000"/>
          <w:kern w:val="0"/>
          <w:sz w:val="22"/>
        </w:rPr>
        <w:t>025201711210100029247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李晓光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025201711210100036732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102B58">
        <w:rPr>
          <w:rFonts w:ascii="宋体" w:hAnsi="宋体" w:cs="宋体" w:hint="eastAsia"/>
          <w:color w:val="000000"/>
          <w:kern w:val="0"/>
          <w:sz w:val="22"/>
        </w:rPr>
        <w:t>杨应明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025201711210100041156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刘得钰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025201711210100022428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银硕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025201711210100022108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刘金金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025201711210100033656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于碧漪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025201711210100056385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刘琳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025201711210100028493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于德丰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025201711210100021181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刘铁英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025201711210100047498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于淼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025201711210100037495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刘倚萱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025201711210100024144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于爽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025201711210100022562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马吉庆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025201711210100028480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苑贺良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025201711210100020573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孟辉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025201711210100051201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张大明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025201711210100050647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孟祺钧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025201711210100026206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张殿群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025201711210100021869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皮丙昆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025201711210100030981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张靖东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025201711210100035458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祁鑫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025201711210100022405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张玲敏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025201711210100055499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秦程远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025201711210100055277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张楠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025201711210100024686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秦鹏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025201711210100032834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张清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025201711210100030930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宋士军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025201711210100054002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张淑丹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025201711210100024902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宋学双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025201711210100061151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张晓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025201711210100031150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孙爱祥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025201711210100028039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张彦立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025201711210100021313</w:t>
      </w:r>
    </w:p>
    <w:p w:rsidR="00D401C3" w:rsidRPr="00B25252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孙晶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025201711210100039506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张昱鹏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025201711210100021626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孙立萍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025201711210100036738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张玥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B25252">
        <w:rPr>
          <w:rFonts w:ascii="宋体" w:hAnsi="宋体" w:cs="宋体"/>
          <w:color w:val="000000"/>
          <w:kern w:val="0"/>
          <w:sz w:val="22"/>
        </w:rPr>
        <w:t>025201711210100035634</w:t>
      </w:r>
    </w:p>
    <w:p w:rsidR="00D401C3" w:rsidRPr="0010544E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孙丽丽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025201711210100045895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25252">
        <w:rPr>
          <w:rFonts w:ascii="宋体" w:hAnsi="宋体" w:cs="宋体" w:hint="eastAsia"/>
          <w:color w:val="000000"/>
          <w:kern w:val="0"/>
          <w:sz w:val="22"/>
        </w:rPr>
        <w:t>赵春玲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0544E">
        <w:rPr>
          <w:rFonts w:ascii="宋体" w:hAnsi="宋体" w:cs="宋体"/>
          <w:color w:val="000000"/>
          <w:kern w:val="0"/>
          <w:sz w:val="22"/>
        </w:rPr>
        <w:t>025201711210100021351</w:t>
      </w:r>
    </w:p>
    <w:p w:rsidR="00D401C3" w:rsidRPr="0010544E" w:rsidRDefault="00D401C3" w:rsidP="0010544E">
      <w:pPr>
        <w:jc w:val="left"/>
        <w:rPr>
          <w:rFonts w:ascii="宋体" w:cs="宋体"/>
          <w:color w:val="000000"/>
          <w:kern w:val="0"/>
          <w:sz w:val="22"/>
        </w:rPr>
      </w:pPr>
      <w:r w:rsidRPr="00BE6F10">
        <w:rPr>
          <w:rFonts w:ascii="宋体" w:hAnsi="宋体" w:cs="宋体" w:hint="eastAsia"/>
          <w:color w:val="000000"/>
          <w:kern w:val="0"/>
          <w:sz w:val="22"/>
        </w:rPr>
        <w:t>孙泳</w:t>
      </w:r>
      <w:r>
        <w:rPr>
          <w:rFonts w:ascii="宋体" w:hAnsi="宋体" w:cs="宋体"/>
          <w:color w:val="FF0000"/>
          <w:kern w:val="0"/>
          <w:sz w:val="22"/>
        </w:rPr>
        <w:t xml:space="preserve">     </w:t>
      </w:r>
      <w:r w:rsidRPr="00BE6F10">
        <w:rPr>
          <w:rFonts w:ascii="宋体" w:hAnsi="宋体" w:cs="宋体"/>
          <w:color w:val="000000"/>
          <w:kern w:val="0"/>
          <w:sz w:val="22"/>
        </w:rPr>
        <w:t>025201711210100028748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>
        <w:rPr>
          <w:rFonts w:ascii="宋体" w:hAnsi="宋体" w:cs="宋体" w:hint="eastAsia"/>
          <w:color w:val="000000"/>
          <w:kern w:val="0"/>
          <w:sz w:val="22"/>
        </w:rPr>
        <w:t>朱继祥</w:t>
      </w:r>
      <w:r>
        <w:rPr>
          <w:rFonts w:ascii="宋体" w:hAnsi="宋体" w:cs="宋体"/>
          <w:color w:val="000000"/>
          <w:kern w:val="0"/>
          <w:sz w:val="22"/>
        </w:rPr>
        <w:t xml:space="preserve">     025201711210100044568        </w:t>
      </w:r>
    </w:p>
    <w:p w:rsidR="00D401C3" w:rsidRPr="00BE6F10" w:rsidRDefault="00D401C3" w:rsidP="00BE6F10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left"/>
        <w:rPr>
          <w:rFonts w:ascii="宋体" w:cs="宋体"/>
          <w:color w:val="FF0000"/>
          <w:kern w:val="0"/>
          <w:sz w:val="22"/>
        </w:rPr>
      </w:pPr>
    </w:p>
    <w:p w:rsidR="00D401C3" w:rsidRPr="00B85652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B85652">
        <w:rPr>
          <w:rFonts w:ascii="宋体" w:hAnsi="宋体" w:cs="宋体" w:hint="eastAsia"/>
          <w:color w:val="000000"/>
          <w:kern w:val="0"/>
          <w:sz w:val="24"/>
          <w:szCs w:val="24"/>
        </w:rPr>
        <w:t>大连市（共</w:t>
      </w:r>
      <w:r w:rsidRPr="00B85652">
        <w:rPr>
          <w:rFonts w:ascii="宋体" w:hAnsi="宋体" w:cs="宋体"/>
          <w:color w:val="000000"/>
          <w:kern w:val="0"/>
          <w:sz w:val="24"/>
          <w:szCs w:val="24"/>
        </w:rPr>
        <w:t>29</w:t>
      </w:r>
      <w:r w:rsidRPr="00B85652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B85652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B85652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B8565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B8565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B8565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B8565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B8565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B8565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B8565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243" w:type="dxa"/>
        <w:tblInd w:w="93" w:type="dxa"/>
        <w:tblLook w:val="00A0"/>
      </w:tblPr>
      <w:tblGrid>
        <w:gridCol w:w="960"/>
        <w:gridCol w:w="3733"/>
        <w:gridCol w:w="992"/>
        <w:gridCol w:w="2558"/>
      </w:tblGrid>
      <w:tr w:rsidR="00D401C3" w:rsidRPr="00D7374F" w:rsidTr="005C38B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崔程铖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025201711210200027114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</w:t>
            </w:r>
            <w:r w:rsidRPr="00D7374F">
              <w:rPr>
                <w:rFonts w:ascii="宋体" w:hAnsi="宋体" w:hint="eastAsia"/>
                <w:color w:val="000000"/>
                <w:sz w:val="22"/>
              </w:rPr>
              <w:t>王京滨</w:t>
            </w:r>
            <w:r w:rsidRPr="00D7374F">
              <w:rPr>
                <w:rFonts w:ascii="宋体" w:hAnsi="宋体"/>
                <w:color w:val="000000"/>
                <w:sz w:val="22"/>
              </w:rPr>
              <w:t xml:space="preserve"> 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025201711210200060333</w:t>
            </w:r>
          </w:p>
        </w:tc>
      </w:tr>
      <w:tr w:rsidR="00D401C3" w:rsidRPr="00D7374F" w:rsidTr="005C38B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刁新明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025201711210200026772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</w:t>
            </w:r>
            <w:r w:rsidRPr="00D7374F">
              <w:rPr>
                <w:rFonts w:ascii="宋体" w:hAnsi="宋体" w:hint="eastAsia"/>
                <w:color w:val="000000"/>
                <w:sz w:val="22"/>
              </w:rPr>
              <w:t>王彦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025201711210200043340</w:t>
            </w:r>
          </w:p>
        </w:tc>
      </w:tr>
      <w:tr w:rsidR="00D401C3" w:rsidRPr="00D7374F" w:rsidTr="005C38B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丁世超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025201711210200020947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</w:t>
            </w:r>
            <w:r w:rsidRPr="00D7374F">
              <w:rPr>
                <w:rFonts w:ascii="宋体" w:hAnsi="宋体" w:hint="eastAsia"/>
                <w:color w:val="000000"/>
                <w:sz w:val="22"/>
              </w:rPr>
              <w:t>王瀛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025201711210200022894</w:t>
            </w:r>
          </w:p>
        </w:tc>
      </w:tr>
      <w:tr w:rsidR="00D401C3" w:rsidRPr="00D7374F" w:rsidTr="005C38B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何玉凤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 025201711210200037713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 </w:t>
            </w:r>
            <w:r w:rsidRPr="00D7374F">
              <w:rPr>
                <w:rFonts w:ascii="宋体" w:hAnsi="宋体" w:hint="eastAsia"/>
                <w:color w:val="000000"/>
                <w:sz w:val="22"/>
              </w:rPr>
              <w:t>叶翠蔚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025201711210200024339</w:t>
            </w:r>
          </w:p>
        </w:tc>
      </w:tr>
    </w:tbl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贾得恒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025201711210200056880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于宝良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025201711210200046359</w:t>
      </w:r>
    </w:p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李健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025201711210200021186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詹伟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025201711210200021241</w:t>
      </w:r>
    </w:p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李连阳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025201711210200030067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张北北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025201711210200031470</w:t>
      </w:r>
    </w:p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罗勇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025201711210200043160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张俸久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025201711210200061274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吕爽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025201711210200024994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张媛媛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025201711210200038519</w:t>
      </w:r>
    </w:p>
    <w:p w:rsidR="00D401C3" w:rsidRPr="004B2394" w:rsidRDefault="00D401C3" w:rsidP="004B239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宁艳杰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B2394">
        <w:rPr>
          <w:rFonts w:ascii="宋体" w:hAnsi="宋体" w:cs="宋体"/>
          <w:color w:val="000000"/>
          <w:kern w:val="0"/>
          <w:sz w:val="22"/>
        </w:rPr>
        <w:t>025201711210200035656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赵宝伟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025201711210200022144</w:t>
      </w:r>
    </w:p>
    <w:p w:rsidR="00D401C3" w:rsidRPr="005D7A1E" w:rsidRDefault="00D401C3" w:rsidP="005D7A1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B2394">
        <w:rPr>
          <w:rFonts w:ascii="宋体" w:hAnsi="宋体" w:cs="宋体" w:hint="eastAsia"/>
          <w:color w:val="000000"/>
          <w:kern w:val="0"/>
          <w:sz w:val="22"/>
        </w:rPr>
        <w:t>任继成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025201711210200022283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赵文馨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025201711210200034898</w:t>
      </w:r>
    </w:p>
    <w:p w:rsidR="00D401C3" w:rsidRPr="005D7A1E" w:rsidRDefault="00D401C3" w:rsidP="005D7A1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申彤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025201711210200023853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周君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025201711210200026475</w:t>
      </w:r>
    </w:p>
    <w:p w:rsidR="00D401C3" w:rsidRPr="005D7A1E" w:rsidRDefault="00D401C3" w:rsidP="005D7A1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石志强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025201711210200027063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周莹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025201711210200025523</w:t>
      </w:r>
    </w:p>
    <w:p w:rsidR="00D401C3" w:rsidRPr="005D7A1E" w:rsidRDefault="00D401C3" w:rsidP="005D7A1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孙平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025201711210200026169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邹吉玉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025201711210200023629</w:t>
      </w:r>
    </w:p>
    <w:p w:rsidR="00D401C3" w:rsidRPr="005D7A1E" w:rsidRDefault="00D401C3" w:rsidP="005D7A1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D7A1E">
        <w:rPr>
          <w:rFonts w:ascii="宋体" w:hAnsi="宋体" w:cs="宋体" w:hint="eastAsia"/>
          <w:color w:val="000000"/>
          <w:kern w:val="0"/>
          <w:sz w:val="22"/>
        </w:rPr>
        <w:t>王涵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7A1E">
        <w:rPr>
          <w:rFonts w:ascii="宋体" w:hAnsi="宋体" w:cs="宋体"/>
          <w:color w:val="000000"/>
          <w:kern w:val="0"/>
          <w:sz w:val="22"/>
        </w:rPr>
        <w:t>025201711210200029817</w:t>
      </w:r>
    </w:p>
    <w:p w:rsidR="00D401C3" w:rsidRPr="00A3732B" w:rsidRDefault="00D401C3" w:rsidP="00B500A8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  <w:r w:rsidRPr="00A3732B">
        <w:rPr>
          <w:rFonts w:ascii="宋体" w:hAnsi="宋体" w:cs="宋体" w:hint="eastAsia"/>
          <w:color w:val="000000"/>
          <w:kern w:val="0"/>
          <w:sz w:val="24"/>
          <w:szCs w:val="24"/>
        </w:rPr>
        <w:t>吉林省（共</w:t>
      </w:r>
      <w:r w:rsidRPr="00A3732B">
        <w:rPr>
          <w:rFonts w:ascii="宋体" w:hAnsi="宋体" w:cs="宋体"/>
          <w:color w:val="000000"/>
          <w:kern w:val="0"/>
          <w:sz w:val="24"/>
          <w:szCs w:val="24"/>
        </w:rPr>
        <w:t>48</w:t>
      </w:r>
      <w:r w:rsidRPr="00A3732B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9212DC" w:rsidRDefault="00D401C3" w:rsidP="0081128E">
      <w:pPr>
        <w:widowControl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A3732B" w:rsidRDefault="00D401C3" w:rsidP="0081128E">
      <w:pPr>
        <w:widowControl/>
        <w:rPr>
          <w:rFonts w:ascii="宋体" w:cs="宋体"/>
          <w:b/>
          <w:color w:val="000000"/>
          <w:kern w:val="0"/>
          <w:sz w:val="24"/>
          <w:szCs w:val="24"/>
        </w:rPr>
      </w:pPr>
      <w:r w:rsidRPr="00A3732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3732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A3732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A3732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A3732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3732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A3732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529" w:type="dxa"/>
        <w:tblInd w:w="-34" w:type="dxa"/>
        <w:tblLook w:val="00A0"/>
      </w:tblPr>
      <w:tblGrid>
        <w:gridCol w:w="1229"/>
        <w:gridCol w:w="3399"/>
        <w:gridCol w:w="1094"/>
        <w:gridCol w:w="3807"/>
      </w:tblGrid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艾纯松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025201711220100022551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苏展</w:t>
            </w:r>
            <w:r w:rsidRPr="0021627F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025201711220100020001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都天润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025201711220100043741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孙显光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025201711220100056903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冯光萍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025201711220100022446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唐跃民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025201711220100024249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关峰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025201711220100041160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王春成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025201711220100026692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郭宝华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025201711220100025675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王丹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025201711220100029256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和环瑜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025201711220100028577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王凯月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025201711220100038465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计旭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025201711220100040345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王立红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025201711220100025648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贾晓卫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025201711220100043887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王全英</w:t>
            </w:r>
          </w:p>
        </w:tc>
        <w:tc>
          <w:tcPr>
            <w:tcW w:w="3807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025201711220100031074</w:t>
            </w:r>
          </w:p>
        </w:tc>
      </w:tr>
      <w:tr w:rsidR="00D401C3" w:rsidRPr="00D7374F" w:rsidTr="0021627F">
        <w:trPr>
          <w:trHeight w:val="288"/>
        </w:trPr>
        <w:tc>
          <w:tcPr>
            <w:tcW w:w="122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孔庆燊</w:t>
            </w:r>
          </w:p>
        </w:tc>
        <w:tc>
          <w:tcPr>
            <w:tcW w:w="3399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025201711220100037765</w:t>
            </w:r>
          </w:p>
        </w:tc>
        <w:tc>
          <w:tcPr>
            <w:tcW w:w="1094" w:type="dxa"/>
            <w:noWrap/>
            <w:vAlign w:val="bottom"/>
          </w:tcPr>
          <w:p w:rsidR="00D401C3" w:rsidRPr="0021627F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王树平</w:t>
            </w:r>
          </w:p>
        </w:tc>
        <w:tc>
          <w:tcPr>
            <w:tcW w:w="3807" w:type="dxa"/>
            <w:noWrap/>
            <w:vAlign w:val="bottom"/>
          </w:tcPr>
          <w:p w:rsidR="00D401C3" w:rsidRPr="00D7374F" w:rsidRDefault="00D401C3" w:rsidP="00100900">
            <w:pPr>
              <w:rPr>
                <w:rFonts w:ascii="宋体" w:hAnsi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025201711220100025571</w:t>
            </w:r>
          </w:p>
        </w:tc>
      </w:tr>
    </w:tbl>
    <w:p w:rsidR="00D401C3" w:rsidRPr="0018094D" w:rsidRDefault="00D401C3" w:rsidP="0021627F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李洪彬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025201711220100049789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王欣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025201711220100048468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李丽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025201711220100022259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王永芹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025201711220100020217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李明明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025201711220100049421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吴文静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025201711220100045465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李思奇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025201711220100033571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于瑞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025201711220100020966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李月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025201711220100033954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张宝华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025201711220100032519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刘晨曦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025201711220100024325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025201711220100031019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刘磊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025201711220100024698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张婷婷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025201711220100026887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吕娇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025201711220100027436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张喜明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025201711220100033790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庞卓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025201711220100027934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张旭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025201711220100037224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裴燕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025201711220100024619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张媛媛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025201711220100020100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彭建娟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025201711220100036472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赵春凤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025201711220100021840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齐卓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025201711220100056340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赵春景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025201711220100024757</w:t>
      </w:r>
    </w:p>
    <w:p w:rsidR="00D401C3" w:rsidRPr="0018094D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曲明鑫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025201711220100031223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郑明超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025201711220100029845</w:t>
      </w:r>
    </w:p>
    <w:p w:rsidR="00D401C3" w:rsidRPr="00447DC1" w:rsidRDefault="00D401C3" w:rsidP="00447DC1">
      <w:pPr>
        <w:jc w:val="left"/>
        <w:rPr>
          <w:rFonts w:ascii="宋体" w:cs="宋体"/>
          <w:color w:val="000000"/>
          <w:kern w:val="0"/>
          <w:sz w:val="22"/>
        </w:rPr>
      </w:pPr>
      <w:r w:rsidRPr="0018094D">
        <w:rPr>
          <w:rFonts w:ascii="宋体" w:hAnsi="宋体" w:cs="宋体" w:hint="eastAsia"/>
          <w:color w:val="000000"/>
          <w:kern w:val="0"/>
          <w:sz w:val="22"/>
        </w:rPr>
        <w:t>曲镇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18094D">
        <w:rPr>
          <w:rFonts w:ascii="宋体" w:hAnsi="宋体" w:cs="宋体"/>
          <w:color w:val="000000"/>
          <w:kern w:val="0"/>
          <w:sz w:val="22"/>
        </w:rPr>
        <w:t>025201711220100020441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7DC1">
        <w:rPr>
          <w:rFonts w:ascii="宋体" w:hAnsi="宋体" w:cs="宋体" w:hint="eastAsia"/>
          <w:color w:val="000000"/>
          <w:kern w:val="0"/>
          <w:sz w:val="22"/>
        </w:rPr>
        <w:t>朱立丹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7DC1">
        <w:rPr>
          <w:rFonts w:ascii="宋体" w:hAnsi="宋体" w:cs="宋体"/>
          <w:color w:val="000000"/>
          <w:kern w:val="0"/>
          <w:sz w:val="22"/>
        </w:rPr>
        <w:t>025201711220100031894</w:t>
      </w:r>
    </w:p>
    <w:p w:rsidR="00D401C3" w:rsidRPr="0022121E" w:rsidRDefault="00D401C3" w:rsidP="0022121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 w:hint="eastAsia"/>
          <w:color w:val="000000"/>
          <w:kern w:val="0"/>
          <w:sz w:val="22"/>
        </w:rPr>
        <w:t>王硕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22121E">
        <w:rPr>
          <w:rFonts w:ascii="宋体" w:hAnsi="宋体" w:cs="宋体"/>
          <w:color w:val="000000"/>
          <w:kern w:val="0"/>
          <w:sz w:val="22"/>
        </w:rPr>
        <w:t>025201711220100027381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1627F">
        <w:rPr>
          <w:rFonts w:ascii="宋体" w:hAnsi="宋体" w:hint="eastAsia"/>
          <w:color w:val="000000"/>
          <w:sz w:val="22"/>
        </w:rPr>
        <w:t>李汉光</w:t>
      </w:r>
      <w:r>
        <w:rPr>
          <w:rFonts w:ascii="宋体" w:hAnsi="宋体"/>
          <w:color w:val="000000"/>
          <w:sz w:val="22"/>
        </w:rPr>
        <w:t xml:space="preserve">    </w:t>
      </w:r>
      <w:r w:rsidRPr="0021627F">
        <w:rPr>
          <w:rFonts w:ascii="宋体" w:hAnsi="宋体"/>
          <w:color w:val="000000"/>
          <w:sz w:val="22"/>
        </w:rPr>
        <w:t>025201711220100028156</w:t>
      </w:r>
    </w:p>
    <w:p w:rsidR="00D401C3" w:rsidRPr="0022121E" w:rsidRDefault="00D401C3" w:rsidP="0022121E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22121E" w:rsidRDefault="00D401C3" w:rsidP="0022121E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22121E" w:rsidRDefault="00D401C3" w:rsidP="0018094D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18094D" w:rsidRDefault="00D401C3" w:rsidP="0081128E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A54772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A54772">
        <w:rPr>
          <w:rFonts w:ascii="宋体" w:hAnsi="宋体" w:cs="宋体" w:hint="eastAsia"/>
          <w:color w:val="000000"/>
          <w:kern w:val="0"/>
          <w:sz w:val="24"/>
          <w:szCs w:val="24"/>
        </w:rPr>
        <w:t>黑龙江省（共</w:t>
      </w:r>
      <w:r w:rsidRPr="00A54772">
        <w:rPr>
          <w:rFonts w:ascii="宋体" w:hAnsi="宋体" w:cs="宋体"/>
          <w:color w:val="000000"/>
          <w:kern w:val="0"/>
          <w:sz w:val="24"/>
          <w:szCs w:val="24"/>
        </w:rPr>
        <w:t>38</w:t>
      </w:r>
      <w:r w:rsidRPr="00A54772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A54772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A54772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A547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547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A547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A547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A547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547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A547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547" w:type="dxa"/>
        <w:tblInd w:w="93" w:type="dxa"/>
        <w:tblLook w:val="00A0"/>
      </w:tblPr>
      <w:tblGrid>
        <w:gridCol w:w="960"/>
        <w:gridCol w:w="3733"/>
        <w:gridCol w:w="1134"/>
        <w:gridCol w:w="2708"/>
        <w:gridCol w:w="12"/>
      </w:tblGrid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毕四铸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025201711230100027728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马千里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025201711230100022719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曹坤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025201711230100020154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孟宪斌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025201711230100035196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陈钊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025201711230100026148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钱立业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025201711230100026962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程林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025201711230100044657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苏建华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025201711230100034871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刁红玉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025201711230100036852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苏智军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025201711230100027245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付少然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025201711230100029889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隋洪娟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025201711230100022814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顾金华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025201711230100020686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孙蕊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025201711230100035926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关海霞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025201711230100024416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唐丽红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025201711230100028087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韩成国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025201711230100020576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王超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025201711230100051695</w:t>
            </w:r>
          </w:p>
        </w:tc>
      </w:tr>
      <w:tr w:rsidR="00D401C3" w:rsidRPr="00D7374F" w:rsidTr="00BF217D">
        <w:trPr>
          <w:gridAfter w:val="1"/>
          <w:wAfter w:w="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何丽芬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025201711230100029090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王洪波</w:t>
            </w: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025201711230100033203</w:t>
            </w:r>
          </w:p>
        </w:tc>
      </w:tr>
      <w:tr w:rsidR="00D401C3" w:rsidRPr="00D7374F" w:rsidTr="00BF217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黄野</w:t>
            </w:r>
          </w:p>
        </w:tc>
        <w:tc>
          <w:tcPr>
            <w:tcW w:w="3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A5477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025201711230100021628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BF217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王惠艳</w:t>
            </w:r>
            <w:r w:rsidRPr="00D7374F">
              <w:rPr>
                <w:rFonts w:ascii="宋体" w:hAnsi="宋体"/>
                <w:color w:val="000000"/>
                <w:sz w:val="22"/>
              </w:rPr>
              <w:t xml:space="preserve">    </w:t>
            </w:r>
          </w:p>
        </w:tc>
        <w:tc>
          <w:tcPr>
            <w:tcW w:w="2720" w:type="dxa"/>
            <w:gridSpan w:val="2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025201711230100020662</w:t>
            </w:r>
          </w:p>
        </w:tc>
      </w:tr>
    </w:tbl>
    <w:p w:rsidR="00D401C3" w:rsidRPr="00A54772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焦磊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025201711230100021945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魏美娜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025201711230100020760</w:t>
      </w:r>
    </w:p>
    <w:p w:rsidR="00D401C3" w:rsidRPr="00A54772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025201711230100051801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辛艳宾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025201711230100027511</w:t>
      </w:r>
    </w:p>
    <w:p w:rsidR="00D401C3" w:rsidRPr="00BF217D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刘炳浩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025201711230100036720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闫红霞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025201711230100026283</w:t>
      </w:r>
    </w:p>
    <w:p w:rsidR="00D401C3" w:rsidRPr="00BF217D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025201711230100027051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张丽娟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025201711230100038744</w:t>
      </w:r>
    </w:p>
    <w:p w:rsidR="00D401C3" w:rsidRPr="00BF217D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刘金成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025201711230100027873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赵利国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025201711230100024941</w:t>
      </w:r>
    </w:p>
    <w:p w:rsidR="00D401C3" w:rsidRPr="00BF217D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刘仕煜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025201711230100038443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庄得玲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025201711230100020353</w:t>
      </w:r>
    </w:p>
    <w:p w:rsidR="00D401C3" w:rsidRPr="00BF217D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刘婷婷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025201711230100027827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庄丽娟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025201711230100043547</w:t>
      </w:r>
    </w:p>
    <w:p w:rsidR="00D401C3" w:rsidRPr="00BF217D" w:rsidRDefault="00D401C3" w:rsidP="00BF217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54772">
        <w:rPr>
          <w:rFonts w:ascii="宋体" w:hAnsi="宋体" w:cs="宋体" w:hint="eastAsia"/>
          <w:color w:val="000000"/>
          <w:kern w:val="0"/>
          <w:sz w:val="22"/>
        </w:rPr>
        <w:t>吕颖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772">
        <w:rPr>
          <w:rFonts w:ascii="宋体" w:hAnsi="宋体" w:cs="宋体"/>
          <w:color w:val="000000"/>
          <w:kern w:val="0"/>
          <w:sz w:val="22"/>
        </w:rPr>
        <w:t>025201711230100023584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BF217D">
        <w:rPr>
          <w:rFonts w:ascii="宋体" w:hAnsi="宋体" w:cs="宋体" w:hint="eastAsia"/>
          <w:color w:val="000000"/>
          <w:kern w:val="0"/>
          <w:sz w:val="22"/>
        </w:rPr>
        <w:t>庄艳艳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F217D">
        <w:rPr>
          <w:rFonts w:ascii="宋体" w:hAnsi="宋体" w:cs="宋体"/>
          <w:color w:val="000000"/>
          <w:kern w:val="0"/>
          <w:sz w:val="22"/>
        </w:rPr>
        <w:t>025201711230100051001</w:t>
      </w:r>
    </w:p>
    <w:p w:rsidR="00D401C3" w:rsidRPr="00BF217D" w:rsidRDefault="00D401C3" w:rsidP="00BF217D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A54772" w:rsidRDefault="00D401C3" w:rsidP="00A54772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100900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100900">
        <w:rPr>
          <w:rFonts w:ascii="宋体" w:hAnsi="宋体" w:cs="宋体" w:hint="eastAsia"/>
          <w:color w:val="000000"/>
          <w:kern w:val="0"/>
          <w:sz w:val="24"/>
          <w:szCs w:val="24"/>
        </w:rPr>
        <w:t>上海市（共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214</w:t>
      </w:r>
      <w:r w:rsidRPr="00100900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100900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100900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100900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100900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100900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100900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100900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100900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100900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12110" w:type="dxa"/>
        <w:tblInd w:w="-34" w:type="dxa"/>
        <w:tblLook w:val="00A0"/>
      </w:tblPr>
      <w:tblGrid>
        <w:gridCol w:w="10889"/>
        <w:gridCol w:w="2940"/>
        <w:gridCol w:w="236"/>
        <w:gridCol w:w="236"/>
      </w:tblGrid>
      <w:tr w:rsidR="00D401C3" w:rsidRPr="00D7374F" w:rsidTr="001430C0">
        <w:trPr>
          <w:trHeight w:val="270"/>
        </w:trPr>
        <w:tc>
          <w:tcPr>
            <w:tcW w:w="87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tbl>
            <w:tblPr>
              <w:tblW w:w="8383" w:type="dxa"/>
              <w:tblLook w:val="00A0"/>
            </w:tblPr>
            <w:tblGrid>
              <w:gridCol w:w="960"/>
              <w:gridCol w:w="3625"/>
              <w:gridCol w:w="1134"/>
              <w:gridCol w:w="2526"/>
              <w:gridCol w:w="1468"/>
              <w:gridCol w:w="960"/>
            </w:tblGrid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才亚敏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025201711310000039832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钱如君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025201711310000026793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曹长华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025201711310000032794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钱诗洁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025201711310000028497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曹众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025201711310000022095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钱兆城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025201711310000051693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10090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曾诗悦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445107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025201711310000037082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乔明哲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025201711310000035904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常嫦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025201711310000023614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邱荷芳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025201711310000022019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FF0000"/>
                      <w:sz w:val="22"/>
                    </w:rPr>
                  </w:pPr>
                  <w:r w:rsidRPr="00FB7D27">
                    <w:rPr>
                      <w:rFonts w:ascii="宋体" w:hAnsi="宋体" w:cs="宋体" w:hint="eastAsia"/>
                      <w:color w:val="000000"/>
                      <w:kern w:val="0"/>
                      <w:sz w:val="22"/>
                    </w:rPr>
                    <w:t>齐晓林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FF0000"/>
                      <w:sz w:val="22"/>
                    </w:rPr>
                  </w:pPr>
                  <w:r w:rsidRPr="00FB7D27">
                    <w:rPr>
                      <w:rFonts w:ascii="宋体" w:hAnsi="宋体" w:cs="宋体"/>
                      <w:color w:val="000000"/>
                      <w:kern w:val="0"/>
                      <w:sz w:val="22"/>
                    </w:rPr>
                    <w:t>025201711310000032615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饶高平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025201711310000022815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陈加迪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025201711310000036317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任梦婷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025201711310000028564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陈佳林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025201711310000023391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尚贵华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025201711310000049800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陈俊杰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025201711310000022458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邵嫣妮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025201711310000048313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陈磊圣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025201711310000034239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沈鹤瑾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025201711310000023626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陈丽薇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F352C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025201711310000027839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沈静雯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025201711310000024581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陈施峻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025201711310000020170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沈伟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025201711310000035892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陈伟毅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025201711310000024926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沈燕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025201711310000020046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陈玮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025201711310000023152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沈一妮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025201711310000047387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陈先翔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025201711310000023361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施华裕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025201711310000030220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陈馨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025201711310000039836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施佳岑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025201711310000020243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陈义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025201711310000024160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施鑫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025201711310000037840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陈义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D7374F" w:rsidRDefault="00D401C3" w:rsidP="00DB1ED0">
                  <w:pPr>
                    <w:jc w:val="left"/>
                    <w:rPr>
                      <w:rFonts w:ascii="宋体" w:hAnsi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025201711310000024178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宋长议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025201711310000037325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FF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陈永云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025201711310000034503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苏雕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025201711310000021571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陈宇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025201711310000027424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苏国簃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025201711310000025712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陈长辉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DB1ED0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025201711310000031523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谭辉珲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025201711310000056355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程加骁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025201711310000032691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hAns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唐东</w:t>
                  </w:r>
                  <w:r w:rsidRPr="00FB7D27">
                    <w:rPr>
                      <w:rFonts w:ascii="宋体" w:hAnsi="宋体" w:cs="宋体"/>
                      <w:color w:val="000000"/>
                      <w:sz w:val="22"/>
                    </w:rPr>
                    <w:t xml:space="preserve">     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025201711310000027139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储秉昌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025201711310000032875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唐俊宇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025201711310000038270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褚伟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025201711310000021926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陶毅俊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025201711310000033313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崔成龙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025201711310000026323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陶懿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025201711310000021908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代梦珂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025201711310000022311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陶哲伦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025201711310000026407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戴苏虹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025201711310000021468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田连国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025201711310000043721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戴蔚凌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025201711310000023382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汪成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025201711310000026657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戴勇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025201711310000020437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汪绪良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025201711310000043070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丁伟玮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025201711310000026224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王昊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025201711310000031068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丁兆言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025201711310000029416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王皓良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025201711310000060589</w:t>
                  </w:r>
                </w:p>
              </w:tc>
            </w:tr>
            <w:tr w:rsidR="00D401C3" w:rsidRPr="00D7374F" w:rsidTr="008868F2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佴芊芊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025201711310000032631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王晶</w:t>
                  </w:r>
                </w:p>
              </w:tc>
              <w:tc>
                <w:tcPr>
                  <w:tcW w:w="266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025201711310000022390</w:t>
                  </w:r>
                </w:p>
              </w:tc>
            </w:tr>
            <w:tr w:rsidR="00D401C3" w:rsidRPr="00D7374F" w:rsidTr="00261D53">
              <w:trPr>
                <w:trHeight w:val="288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范雪婷</w:t>
                  </w:r>
                </w:p>
              </w:tc>
              <w:tc>
                <w:tcPr>
                  <w:tcW w:w="362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>
                  <w:pPr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025201711310000022258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236D98">
                  <w:pPr>
                    <w:jc w:val="left"/>
                    <w:rPr>
                      <w:rFonts w:ascii="宋体" w:hAns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 w:hint="eastAsia"/>
                      <w:color w:val="000000"/>
                      <w:sz w:val="22"/>
                    </w:rPr>
                    <w:t>王敏辉</w:t>
                  </w:r>
                  <w:r w:rsidRPr="00FB7D27">
                    <w:rPr>
                      <w:rFonts w:ascii="宋体" w:hAnsi="宋体" w:cs="宋体"/>
                      <w:color w:val="000000"/>
                      <w:sz w:val="22"/>
                    </w:rPr>
                    <w:t xml:space="preserve">    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FB7D27" w:rsidRDefault="00D401C3" w:rsidP="00236D98">
                  <w:pPr>
                    <w:jc w:val="left"/>
                    <w:rPr>
                      <w:rFonts w:ascii="宋体" w:cs="宋体"/>
                      <w:color w:val="000000"/>
                      <w:sz w:val="22"/>
                    </w:rPr>
                  </w:pPr>
                  <w:r w:rsidRPr="00D7374F">
                    <w:rPr>
                      <w:rFonts w:ascii="宋体" w:hAnsi="宋体"/>
                      <w:color w:val="000000"/>
                      <w:sz w:val="22"/>
                    </w:rPr>
                    <w:t>025201711310000023368</w:t>
                  </w:r>
                </w:p>
              </w:tc>
              <w:tc>
                <w:tcPr>
                  <w:tcW w:w="146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9212DC" w:rsidRDefault="00D401C3" w:rsidP="00261D53">
                  <w:pPr>
                    <w:widowControl/>
                    <w:jc w:val="left"/>
                    <w:rPr>
                      <w:rFonts w:ascii="宋体" w:cs="宋体"/>
                      <w:color w:val="FF0000"/>
                      <w:kern w:val="0"/>
                      <w:sz w:val="22"/>
                    </w:rPr>
                  </w:pP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D401C3" w:rsidRPr="009212DC" w:rsidRDefault="00D401C3" w:rsidP="00261D53">
                  <w:pPr>
                    <w:widowControl/>
                    <w:jc w:val="left"/>
                    <w:rPr>
                      <w:rFonts w:ascii="宋体" w:cs="宋体"/>
                      <w:color w:val="FF0000"/>
                      <w:kern w:val="0"/>
                      <w:sz w:val="22"/>
                    </w:rPr>
                  </w:pPr>
                </w:p>
              </w:tc>
            </w:tr>
          </w:tbl>
          <w:p w:rsidR="00D401C3" w:rsidRPr="009212DC" w:rsidRDefault="00D401C3" w:rsidP="00292889">
            <w:pPr>
              <w:widowControl/>
              <w:jc w:val="left"/>
              <w:rPr>
                <w:rFonts w:ascii="宋体" w:cs="宋体"/>
                <w:color w:val="FF0000"/>
                <w:kern w:val="0"/>
                <w:sz w:val="22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9212DC" w:rsidRDefault="00D401C3" w:rsidP="00292889">
            <w:pPr>
              <w:widowControl/>
              <w:jc w:val="left"/>
              <w:rPr>
                <w:rFonts w:ascii="宋体" w:cs="宋体"/>
                <w:color w:val="FF0000"/>
                <w:kern w:val="0"/>
                <w:sz w:val="22"/>
              </w:rPr>
            </w:pPr>
          </w:p>
        </w:tc>
        <w:tc>
          <w:tcPr>
            <w:tcW w:w="222" w:type="dxa"/>
            <w:vAlign w:val="center"/>
          </w:tcPr>
          <w:p w:rsidR="00D401C3" w:rsidRPr="009212DC" w:rsidRDefault="00D401C3" w:rsidP="00292889">
            <w:pPr>
              <w:widowControl/>
              <w:jc w:val="left"/>
              <w:rPr>
                <w:rFonts w:ascii="宋体" w:cs="宋体"/>
                <w:color w:val="FF0000"/>
                <w:kern w:val="0"/>
                <w:sz w:val="22"/>
              </w:rPr>
            </w:pPr>
          </w:p>
        </w:tc>
        <w:tc>
          <w:tcPr>
            <w:tcW w:w="0" w:type="auto"/>
            <w:vAlign w:val="center"/>
          </w:tcPr>
          <w:p w:rsidR="00D401C3" w:rsidRPr="009212DC" w:rsidRDefault="00D401C3" w:rsidP="00292889">
            <w:pPr>
              <w:widowControl/>
              <w:jc w:val="left"/>
              <w:rPr>
                <w:rFonts w:ascii="宋体" w:cs="宋体"/>
                <w:color w:val="FF0000"/>
                <w:kern w:val="0"/>
                <w:sz w:val="22"/>
              </w:rPr>
            </w:pPr>
          </w:p>
        </w:tc>
      </w:tr>
    </w:tbl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冯丽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025201711310000029667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王斯颖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025201711310000042715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4"/>
          <w:szCs w:val="24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付越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025201711310000039325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王伟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025201711310000046818</w:t>
      </w:r>
    </w:p>
    <w:p w:rsidR="00D401C3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高超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025201711310000027239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王晓珏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025201711310000032864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高诚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025201711310000021905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王云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025201711310000022063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高琰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025201711310000032899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魏高兵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025201711310000023729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葛非凡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025201711310000030421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魏巍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025201711310000038100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葛菡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025201711310000022076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翁明珠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025201711310000027487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葛亮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025201711310000020864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吴柏莹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025201711310000023910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葛少英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025201711310000030947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吴松丹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025201711310000037579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龚雅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025201711310000047212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吴学易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025201711310000056599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谷汴京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025201711310000022691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吴洋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025201711310000031312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顾晨露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025201711310000034386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吴玉婷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025201711310000022472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顾春双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025201711310000021218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夏桢菲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025201711310000022132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顾浩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025201711310000027305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冼莹莹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025201711310000028470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顾拥权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025201711310000040747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236D98">
        <w:rPr>
          <w:rFonts w:ascii="宋体" w:hAnsi="宋体" w:cs="宋体" w:hint="eastAsia"/>
          <w:color w:val="000000"/>
          <w:kern w:val="0"/>
          <w:sz w:val="22"/>
        </w:rPr>
        <w:t>项飞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236D98">
        <w:rPr>
          <w:rFonts w:ascii="宋体" w:hAnsi="宋体" w:cs="宋体"/>
          <w:color w:val="000000"/>
          <w:kern w:val="0"/>
          <w:sz w:val="22"/>
        </w:rPr>
        <w:t>025201711310000023511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桂青胜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025201711310000027806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谢立斌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025201711310000022589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郭幸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025201711310000031138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忻鸿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025201711310000021577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海丰华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025201711310000028456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徐冬红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025201711310000046304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韩雪晴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025201711310000037487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025201711310000027476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何磊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025201711310000045789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徐宁宇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025201711310000028716</w:t>
      </w:r>
    </w:p>
    <w:p w:rsidR="00D401C3" w:rsidRPr="007E5986" w:rsidRDefault="00D401C3" w:rsidP="007E598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侯宗秀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E5986">
        <w:rPr>
          <w:rFonts w:ascii="宋体" w:hAnsi="宋体" w:cs="宋体"/>
          <w:color w:val="000000"/>
          <w:kern w:val="0"/>
          <w:sz w:val="22"/>
        </w:rPr>
        <w:t>025201711310000047724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徐萍萍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025201711310000034125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E5986">
        <w:rPr>
          <w:rFonts w:ascii="宋体" w:hAnsi="宋体" w:cs="宋体" w:hint="eastAsia"/>
          <w:color w:val="000000"/>
          <w:kern w:val="0"/>
          <w:sz w:val="22"/>
        </w:rPr>
        <w:t>胡慧颖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025201711310000023378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徐望舒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025201711310000023631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胡星斌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025201711310000036365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徐艳芸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025201711310000035723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胡屿冰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025201711310000026019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许楠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025201711310000054891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黄雪慧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025201711310000047588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严万兵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025201711310000048027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嵇尚洲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025201711310000035587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杨歌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025201711310000024470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贾彤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025201711310000028989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杨晶晶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025201711310000033540</w:t>
      </w:r>
    </w:p>
    <w:p w:rsidR="00D401C3" w:rsidRPr="004D19A7" w:rsidRDefault="00D401C3" w:rsidP="004D19A7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D19A7">
        <w:rPr>
          <w:rFonts w:ascii="宋体" w:hAnsi="宋体" w:cs="宋体" w:hint="eastAsia"/>
          <w:color w:val="000000"/>
          <w:kern w:val="0"/>
          <w:sz w:val="22"/>
        </w:rPr>
        <w:t>江一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025201711310000027191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杨俊俊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025201711310000025105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蒋承玲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025201711310000024788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杨敏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025201711310000040932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蒋默然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025201711310000025142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杨倩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025201711310000021434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蒋炎冰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025201711310000020237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姚亮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025201711310000055645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黎锦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025201711310000055317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姚月莉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025201711310000020127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李慧玲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025201711310000031113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叶城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025201711310000022209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025201711310000020815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叶丰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025201711310000026791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李梦涵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025201711310000028221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叶英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025201711310000022836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李荣丽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025201711310000026053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尹晨晨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025201711310000028672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025201711310000044496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余丽慧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025201711310000027018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李亚芳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025201711310000058930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俞晶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025201711310000023683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李一帆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025201711310000020177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俞军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025201711310000034541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李雨龙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025201711310000043224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袁明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025201711310000025974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李志敖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025201711310000030165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战雨苗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025201711310000038455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连建磊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025201711310000033110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张驰雁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025201711310000044461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梁逊婕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025201711310000028217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张春香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025201711310000027744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林彬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025201711310000043189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张飞亚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025201711310000033182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林瑞雪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025201711310000029285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张广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025201711310000031253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林小亮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025201711310000021979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张丽娟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025201711310000063212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林友亚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025201711310000020725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025201711310000035141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025201711310000024709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张显晨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025201711310000027723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刘姣姣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025201711310000031528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86059">
        <w:rPr>
          <w:rFonts w:ascii="宋体" w:hAnsi="宋体" w:cs="宋体"/>
          <w:color w:val="000000"/>
          <w:kern w:val="0"/>
          <w:sz w:val="22"/>
        </w:rPr>
        <w:t>025201711310000027147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刘佩佩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025201711310000038830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086059">
        <w:rPr>
          <w:rFonts w:ascii="宋体" w:hAnsi="宋体" w:cs="宋体" w:hint="eastAsia"/>
          <w:color w:val="000000"/>
          <w:kern w:val="0"/>
          <w:sz w:val="22"/>
        </w:rPr>
        <w:t>张怡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025201711310000032267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刘强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025201711310000047671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张莹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025201711310000020708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刘世宽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025201711310000024434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张玥明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025201711310000028434</w:t>
      </w:r>
    </w:p>
    <w:p w:rsidR="00D401C3" w:rsidRPr="004D19A7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4D19A7">
        <w:rPr>
          <w:rFonts w:ascii="宋体" w:hAnsi="宋体" w:cs="宋体" w:hint="eastAsia"/>
          <w:color w:val="000000"/>
          <w:kern w:val="0"/>
          <w:sz w:val="22"/>
        </w:rPr>
        <w:t>刘帅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D19A7">
        <w:rPr>
          <w:rFonts w:ascii="宋体" w:hAnsi="宋体" w:cs="宋体"/>
          <w:color w:val="000000"/>
          <w:kern w:val="0"/>
          <w:sz w:val="22"/>
        </w:rPr>
        <w:t>025201711310000039078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赵丹丹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025201711310000028366</w:t>
      </w:r>
    </w:p>
    <w:p w:rsidR="00D401C3" w:rsidRPr="00EF7FC2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EF7FC2">
        <w:rPr>
          <w:rFonts w:ascii="宋体" w:hAnsi="宋体" w:cs="宋体" w:hint="eastAsia"/>
          <w:color w:val="000000"/>
          <w:kern w:val="0"/>
          <w:sz w:val="22"/>
        </w:rPr>
        <w:t>刘薇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F7FC2">
        <w:rPr>
          <w:rFonts w:ascii="宋体" w:hAnsi="宋体" w:cs="宋体"/>
          <w:color w:val="000000"/>
          <w:kern w:val="0"/>
          <w:sz w:val="22"/>
        </w:rPr>
        <w:t>025201711310000036349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025201711310000039479</w:t>
      </w:r>
    </w:p>
    <w:p w:rsidR="00D401C3" w:rsidRPr="00A86EFE" w:rsidRDefault="00D401C3" w:rsidP="00847C4F">
      <w:pPr>
        <w:ind w:firstLineChars="50" w:firstLine="31680"/>
        <w:rPr>
          <w:rFonts w:ascii="宋体" w:cs="宋体"/>
          <w:color w:val="000000"/>
          <w:kern w:val="0"/>
          <w:sz w:val="22"/>
        </w:rPr>
      </w:pPr>
      <w:r w:rsidRPr="00EF7FC2">
        <w:rPr>
          <w:rFonts w:ascii="宋体" w:hAnsi="宋体" w:cs="宋体" w:hint="eastAsia"/>
          <w:color w:val="000000"/>
          <w:kern w:val="0"/>
          <w:sz w:val="22"/>
        </w:rPr>
        <w:t>刘晓丹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7FC2">
        <w:rPr>
          <w:rFonts w:ascii="宋体" w:hAnsi="宋体" w:cs="宋体"/>
          <w:color w:val="000000"/>
          <w:kern w:val="0"/>
          <w:sz w:val="22"/>
        </w:rPr>
        <w:t>025201711310000036456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025201711310000042999</w:t>
      </w:r>
    </w:p>
    <w:p w:rsidR="00D401C3" w:rsidRPr="00EF7FC2" w:rsidRDefault="00D401C3" w:rsidP="00EF7FC2">
      <w:pPr>
        <w:rPr>
          <w:rFonts w:ascii="宋体" w:cs="宋体"/>
          <w:color w:val="000000"/>
          <w:kern w:val="0"/>
          <w:sz w:val="22"/>
        </w:rPr>
      </w:pPr>
      <w:r w:rsidRPr="00EF7FC2">
        <w:rPr>
          <w:rFonts w:ascii="宋体" w:hAnsi="宋体" w:cs="宋体" w:hint="eastAsia"/>
          <w:color w:val="000000"/>
          <w:kern w:val="0"/>
          <w:sz w:val="22"/>
        </w:rPr>
        <w:t>柳亮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F7FC2">
        <w:rPr>
          <w:rFonts w:ascii="宋体" w:hAnsi="宋体" w:cs="宋体"/>
          <w:color w:val="000000"/>
          <w:kern w:val="0"/>
          <w:sz w:val="22"/>
        </w:rPr>
        <w:t>025201711310000027966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025201711310000024338</w:t>
      </w:r>
    </w:p>
    <w:p w:rsidR="00D401C3" w:rsidRPr="00EF7FC2" w:rsidRDefault="00D401C3" w:rsidP="00EF7FC2">
      <w:pPr>
        <w:rPr>
          <w:rFonts w:ascii="宋体" w:cs="宋体"/>
          <w:color w:val="000000"/>
          <w:kern w:val="0"/>
          <w:sz w:val="22"/>
        </w:rPr>
      </w:pPr>
      <w:r w:rsidRPr="00EF7FC2">
        <w:rPr>
          <w:rFonts w:ascii="宋体" w:hAnsi="宋体" w:cs="宋体" w:hint="eastAsia"/>
          <w:color w:val="000000"/>
          <w:kern w:val="0"/>
          <w:sz w:val="22"/>
        </w:rPr>
        <w:t>柳士超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7FC2">
        <w:rPr>
          <w:rFonts w:ascii="宋体" w:hAnsi="宋体" w:cs="宋体"/>
          <w:color w:val="000000"/>
          <w:kern w:val="0"/>
          <w:sz w:val="22"/>
        </w:rPr>
        <w:t>025201711310000043664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025201711310000041952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陆静莉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025201711310000022082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赵庆安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025201711310000025930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陆晓刚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025201711310000039192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赵岩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025201711310000025873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A86EFE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陆星忠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025201711310000027080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郑小昱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86EFE">
        <w:rPr>
          <w:rFonts w:ascii="宋体" w:hAnsi="宋体" w:cs="宋体"/>
          <w:color w:val="000000"/>
          <w:kern w:val="0"/>
          <w:sz w:val="22"/>
        </w:rPr>
        <w:t>025201711310000028000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罗海燕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025201711310000025273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A86EFE">
        <w:rPr>
          <w:rFonts w:ascii="宋体" w:hAnsi="宋体" w:cs="宋体" w:hint="eastAsia"/>
          <w:color w:val="000000"/>
          <w:kern w:val="0"/>
          <w:sz w:val="22"/>
        </w:rPr>
        <w:t>郑洋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025201711310000027306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罗镕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025201711310000030003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周瑞哲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025201711310000025807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骆自玲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025201711310000023703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周文洁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025201711310000027022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马慧敏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025201711310000029730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周文婧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025201711310000032326</w:t>
      </w:r>
    </w:p>
    <w:p w:rsidR="00D401C3" w:rsidRPr="005C7DF4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马晓雯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025201711310000043063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周潇婧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025201711310000039671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马旋灵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025201711310000021437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周资靓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025201711310000025871</w:t>
      </w:r>
    </w:p>
    <w:p w:rsidR="00D401C3" w:rsidRPr="005C7DF4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马志娴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025201711310000024503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025201711310000031446</w:t>
      </w:r>
    </w:p>
    <w:p w:rsidR="00D401C3" w:rsidRPr="005C7DF4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毛坚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025201711310000027545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朱嘉伟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025201711310000029780</w:t>
      </w:r>
    </w:p>
    <w:p w:rsidR="00D401C3" w:rsidRPr="005C7DF4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毛潇峰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025201711310000025111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025201711310000024086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莫志明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025201711310000020259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朱梦菁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025201711310000030140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穆春生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025201711310000038133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朱晓雯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025201711310000023135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彭婧艾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025201711310000037285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朱臻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025201711310000029826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  <w:r w:rsidRPr="00E87582">
        <w:rPr>
          <w:rFonts w:ascii="宋体" w:hAnsi="宋体" w:cs="宋体" w:hint="eastAsia"/>
          <w:color w:val="000000"/>
          <w:kern w:val="0"/>
          <w:sz w:val="22"/>
        </w:rPr>
        <w:t>彭桢寓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582">
        <w:rPr>
          <w:rFonts w:ascii="宋体" w:hAnsi="宋体" w:cs="宋体"/>
          <w:color w:val="000000"/>
          <w:kern w:val="0"/>
          <w:sz w:val="22"/>
        </w:rPr>
        <w:t>025201711310000037219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C7DF4">
        <w:rPr>
          <w:rFonts w:ascii="宋体" w:hAnsi="宋体" w:cs="宋体" w:hint="eastAsia"/>
          <w:color w:val="000000"/>
          <w:kern w:val="0"/>
          <w:sz w:val="22"/>
        </w:rPr>
        <w:t>宗磊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C7DF4">
        <w:rPr>
          <w:rFonts w:ascii="宋体" w:hAnsi="宋体" w:cs="宋体"/>
          <w:color w:val="000000"/>
          <w:kern w:val="0"/>
          <w:sz w:val="22"/>
        </w:rPr>
        <w:t>025201711310000030665</w:t>
      </w:r>
    </w:p>
    <w:p w:rsidR="00D401C3" w:rsidRPr="00D27E84" w:rsidRDefault="00D401C3" w:rsidP="00D27E84">
      <w:pPr>
        <w:rPr>
          <w:rFonts w:ascii="宋体" w:cs="宋体"/>
          <w:color w:val="000000"/>
          <w:kern w:val="0"/>
          <w:sz w:val="22"/>
        </w:rPr>
      </w:pPr>
      <w:r w:rsidRPr="00015D98">
        <w:rPr>
          <w:rFonts w:ascii="宋体" w:hAnsi="宋体" w:cs="宋体" w:hint="eastAsia"/>
          <w:color w:val="000000"/>
          <w:kern w:val="0"/>
          <w:sz w:val="22"/>
        </w:rPr>
        <w:t>刘海荣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15D98">
        <w:rPr>
          <w:rFonts w:ascii="宋体" w:hAnsi="宋体" w:cs="宋体"/>
          <w:color w:val="000000"/>
          <w:kern w:val="0"/>
          <w:sz w:val="22"/>
        </w:rPr>
        <w:t>0252014310105000054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D27E84">
        <w:rPr>
          <w:rFonts w:ascii="宋体" w:hAnsi="宋体" w:cs="宋体" w:hint="eastAsia"/>
          <w:color w:val="000000"/>
          <w:kern w:val="0"/>
          <w:sz w:val="22"/>
        </w:rPr>
        <w:t>梁德明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27E84">
        <w:rPr>
          <w:rFonts w:ascii="宋体" w:hAnsi="宋体" w:cs="宋体"/>
          <w:color w:val="000000"/>
          <w:kern w:val="0"/>
          <w:sz w:val="22"/>
        </w:rPr>
        <w:t>0250000002511310113</w:t>
      </w:r>
    </w:p>
    <w:p w:rsidR="00D401C3" w:rsidRPr="00E87582" w:rsidRDefault="00D401C3" w:rsidP="00E87582">
      <w:pPr>
        <w:rPr>
          <w:rFonts w:ascii="宋体" w:cs="宋体"/>
          <w:color w:val="000000"/>
          <w:kern w:val="0"/>
          <w:sz w:val="22"/>
        </w:rPr>
      </w:pPr>
    </w:p>
    <w:p w:rsidR="00D401C3" w:rsidRPr="00351456" w:rsidRDefault="00D401C3" w:rsidP="007E5986">
      <w:pPr>
        <w:widowControl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Default="00D401C3" w:rsidP="00B75FB2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Default="00D401C3" w:rsidP="00B75FB2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F05C1">
        <w:rPr>
          <w:rFonts w:ascii="宋体" w:hAnsi="宋体" w:cs="宋体" w:hint="eastAsia"/>
          <w:color w:val="000000"/>
          <w:kern w:val="0"/>
          <w:sz w:val="24"/>
          <w:szCs w:val="24"/>
        </w:rPr>
        <w:t>江苏省（共</w:t>
      </w:r>
      <w:r w:rsidRPr="00C312C2">
        <w:rPr>
          <w:rFonts w:ascii="宋体" w:hAnsi="宋体" w:cs="宋体"/>
          <w:color w:val="000000"/>
          <w:kern w:val="0"/>
          <w:sz w:val="24"/>
          <w:szCs w:val="24"/>
        </w:rPr>
        <w:t>255</w:t>
      </w:r>
      <w:r w:rsidRPr="00EF05C1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Default="00D401C3" w:rsidP="00B75FB2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F05C1" w:rsidRDefault="00D401C3" w:rsidP="00B75FB2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F05C1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F05C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F05C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EF05C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F05C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EF05C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F05C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EF05C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600" w:type="dxa"/>
        <w:tblInd w:w="93" w:type="dxa"/>
        <w:tblLook w:val="00A0"/>
      </w:tblPr>
      <w:tblGrid>
        <w:gridCol w:w="960"/>
        <w:gridCol w:w="3591"/>
        <w:gridCol w:w="1134"/>
        <w:gridCol w:w="3915"/>
      </w:tblGrid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白林鹭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025201711320100057489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秦伟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025201711320100022415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蔡大春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025201711320100023322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邱元春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025201711320100031975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蔡文群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025201711320100020474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瞿洁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025201711320100028257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曹亚平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025201711320100038584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冉瑛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025201711320100022286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陈春琳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025201711320100045467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沙美芹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025201711320100040506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陈大伟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025201711320100035236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邵翰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025201711320100020835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陈广禄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025201711320100024742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邵长虹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025201711320100024779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陈菊梅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025201711320100020033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沈华来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025201711320100024963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025201711320100031020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沈建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025201711320100023520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陈庆庆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025201711320100025994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沈玉婷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025201711320100049066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陈荣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025201711320100056952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施山旭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025201711320100020618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陈蓉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025201711320100036937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石铭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025201711320100025633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陈卫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025201711320100023133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舒平海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025201711320100034401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陈祥虎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025201711320100027889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孙翠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025201711320100023862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陈小虎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025201711320100026582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孙慧慧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025201711320100035027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陈晓敏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025201711320100020148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孙家兵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025201711320100029271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陈志刚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025201711320100020051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孙尚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025201711320100025862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程俊平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025201711320100023320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孙勇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025201711320100025123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仇丽芹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025201711320100025870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谭和平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025201711320100033077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戴延虎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025201711320100040673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谭奎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025201711320100034843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戴盈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025201711320100031633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谭明干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025201711320100022625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单洁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025201711320100026046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汤媛媛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025201711320100024971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邓嘉明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025201711320100040723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唐寅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025201711320100026621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董鹏飞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025201711320100030212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陶婷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025201711320100020808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董兴邦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025201711320100023008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汪礼倩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025201711320100021812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董旭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025201711320100025733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汪四海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025201711320100036697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董跃兰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025201711320100061780</w:t>
            </w:r>
          </w:p>
        </w:tc>
        <w:tc>
          <w:tcPr>
            <w:tcW w:w="1134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王冰</w:t>
            </w:r>
          </w:p>
        </w:tc>
        <w:tc>
          <w:tcPr>
            <w:tcW w:w="3915" w:type="dxa"/>
            <w:vAlign w:val="bottom"/>
          </w:tcPr>
          <w:p w:rsidR="00D401C3" w:rsidRPr="00FB7D27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025201711320100028481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段彬彬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025201711320100055287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王道兄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025201711320100025278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段赛虎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025201711320100024979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王国福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025201711320100022141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樊锦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025201711320100044547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王海琦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025201711320100034529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范本群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025201711320100026948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王宏军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025201711320100028085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方刚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025201711320100022267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王娟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025201711320100039141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方剑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F05C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025201711320100027172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王玲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025201711320100025280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方梅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025201711320100032894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王玲玲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025201711320100027831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费凡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025201711320100020101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王路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025201711320100020120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封文海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025201711320100033250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王明星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025201711320100021568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冯东杰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025201711320100054953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王荣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025201711320100025757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冯星海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025201711320100023431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王珊珊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025201711320100040368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高峰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025201711320100022198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王晓波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025201711320100043978</w:t>
            </w:r>
          </w:p>
        </w:tc>
      </w:tr>
      <w:tr w:rsidR="00D401C3" w:rsidRPr="00D7374F" w:rsidTr="001430C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高瑞坤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B7D27" w:rsidRDefault="00D401C3" w:rsidP="00ED087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025201711320100038671</w:t>
            </w:r>
          </w:p>
        </w:tc>
        <w:tc>
          <w:tcPr>
            <w:tcW w:w="1134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王欣</w:t>
            </w:r>
          </w:p>
        </w:tc>
        <w:tc>
          <w:tcPr>
            <w:tcW w:w="3915" w:type="dxa"/>
            <w:vAlign w:val="bottom"/>
          </w:tcPr>
          <w:p w:rsidR="00D401C3" w:rsidRPr="00FB7D27" w:rsidRDefault="00D401C3" w:rsidP="001430C0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025201711320100024442</w:t>
            </w:r>
          </w:p>
        </w:tc>
      </w:tr>
    </w:tbl>
    <w:p w:rsidR="00D401C3" w:rsidRPr="00C721DD" w:rsidRDefault="00D401C3" w:rsidP="00C721DD">
      <w:pPr>
        <w:jc w:val="left"/>
        <w:rPr>
          <w:rFonts w:ascii="宋体" w:cs="宋体"/>
          <w:color w:val="000000"/>
          <w:kern w:val="0"/>
          <w:sz w:val="22"/>
        </w:rPr>
      </w:pPr>
      <w:r w:rsidRPr="009212DC">
        <w:rPr>
          <w:rFonts w:ascii="宋体" w:hAnsi="宋体" w:cs="宋体"/>
          <w:color w:val="FF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高洋洋</w:t>
      </w:r>
      <w:r>
        <w:rPr>
          <w:rFonts w:ascii="宋体" w:hAnsi="宋体" w:cs="宋体"/>
          <w:color w:val="FF0000"/>
          <w:kern w:val="0"/>
          <w:sz w:val="22"/>
        </w:rPr>
        <w:t xml:space="preserve">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025201711320100028939</w:t>
      </w:r>
      <w:r w:rsidRPr="009212DC">
        <w:rPr>
          <w:rFonts w:ascii="宋体" w:hAnsi="宋体" w:cs="宋体"/>
          <w:color w:val="FF0000"/>
          <w:kern w:val="0"/>
          <w:sz w:val="22"/>
        </w:rPr>
        <w:t xml:space="preserve">          </w:t>
      </w: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9212DC">
        <w:rPr>
          <w:rFonts w:ascii="宋体" w:hAnsi="宋体" w:cs="宋体"/>
          <w:color w:val="FF0000"/>
          <w:kern w:val="0"/>
          <w:sz w:val="22"/>
        </w:rPr>
        <w:t xml:space="preserve"> </w:t>
      </w:r>
      <w:r w:rsidRPr="00C721DD">
        <w:rPr>
          <w:rFonts w:ascii="宋体" w:hAnsi="宋体" w:cs="宋体" w:hint="eastAsia"/>
          <w:color w:val="000000"/>
          <w:kern w:val="0"/>
          <w:sz w:val="22"/>
        </w:rPr>
        <w:t>王鑫</w:t>
      </w:r>
      <w:r w:rsidRPr="009212DC">
        <w:rPr>
          <w:rFonts w:ascii="宋体" w:hAnsi="宋体" w:cs="宋体"/>
          <w:color w:val="FF0000"/>
          <w:kern w:val="0"/>
          <w:sz w:val="22"/>
        </w:rPr>
        <w:t xml:space="preserve">   </w:t>
      </w:r>
      <w:r>
        <w:rPr>
          <w:rFonts w:ascii="宋体" w:hAnsi="宋体" w:cs="宋体"/>
          <w:color w:val="FF0000"/>
          <w:kern w:val="0"/>
          <w:sz w:val="22"/>
        </w:rPr>
        <w:t xml:space="preserve">  </w:t>
      </w:r>
      <w:r w:rsidRPr="009212DC">
        <w:rPr>
          <w:rFonts w:ascii="宋体" w:hAnsi="宋体" w:cs="宋体"/>
          <w:color w:val="FF0000"/>
          <w:kern w:val="0"/>
          <w:sz w:val="22"/>
        </w:rPr>
        <w:t xml:space="preserve"> </w:t>
      </w:r>
      <w:r w:rsidRPr="00C721DD">
        <w:rPr>
          <w:rFonts w:ascii="宋体" w:hAnsi="宋体" w:cs="宋体"/>
          <w:color w:val="000000"/>
          <w:kern w:val="0"/>
          <w:sz w:val="22"/>
        </w:rPr>
        <w:t>025201711320100026708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葛荣山</w:t>
      </w:r>
      <w:r w:rsidRPr="009212DC">
        <w:rPr>
          <w:rFonts w:ascii="宋体" w:hAnsi="宋体" w:cs="宋体"/>
          <w:color w:val="FF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025201711320100020150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王忆辰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025201711320100036774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葛甜甜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025201711320100026146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王兆春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025201711320100023632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耿飞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025201711320100021948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王政举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025201711320100032029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顾辰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025201711320100040590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王志兰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025201711320100056969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顾静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025201711320100033187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卫漪婷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025201711320100033122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顾小东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025201711320100037330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魏玲玲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025201711320100047981</w:t>
      </w:r>
    </w:p>
    <w:p w:rsidR="00D401C3" w:rsidRPr="00DB4FC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郭海霞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025201711320100028584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温娅娜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025201711320100028812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郝斌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025201711320100048303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文俊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025201711320100037776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何鼎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025201711320100024736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巫金平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025201711320100032857</w:t>
      </w:r>
    </w:p>
    <w:p w:rsidR="00D401C3" w:rsidRPr="00ED0873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D0873">
        <w:rPr>
          <w:rFonts w:ascii="宋体" w:hAnsi="宋体" w:cs="宋体" w:hint="eastAsia"/>
          <w:color w:val="000000"/>
          <w:kern w:val="0"/>
          <w:sz w:val="22"/>
        </w:rPr>
        <w:t>侯兆玲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025201711320100042217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吴旦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025201711320100028399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胡晶晶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025201711320100021154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吴锦文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025201711320100062475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胡美娥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025201711320100027097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吴娟娟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025201711320100036500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胡明镜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025201711320100030852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吴萍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025201711320100027533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DB4FC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胡孝菊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025201711320100025381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吴秋霞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025201711320100020894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黄理想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025201711320100039764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吴晓峰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025201711320100025941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黄清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025201711320100056406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吴义妹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B4FC3">
        <w:rPr>
          <w:rFonts w:ascii="宋体" w:hAnsi="宋体" w:cs="宋体"/>
          <w:color w:val="000000"/>
          <w:kern w:val="0"/>
          <w:sz w:val="22"/>
        </w:rPr>
        <w:t>025201711320100025382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黄婷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025201711320100030999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B4FC3">
        <w:rPr>
          <w:rFonts w:ascii="宋体" w:hAnsi="宋体" w:cs="宋体" w:hint="eastAsia"/>
          <w:color w:val="000000"/>
          <w:kern w:val="0"/>
          <w:sz w:val="22"/>
        </w:rPr>
        <w:t>吴宗洋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6637F">
        <w:rPr>
          <w:rFonts w:ascii="宋体" w:hAnsi="宋体" w:cs="宋体"/>
          <w:color w:val="000000"/>
          <w:kern w:val="0"/>
          <w:sz w:val="22"/>
        </w:rPr>
        <w:t>025201711320100044847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黄震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025201711320100023559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6637F">
        <w:rPr>
          <w:rFonts w:ascii="宋体" w:hAnsi="宋体" w:cs="宋体" w:hint="eastAsia"/>
          <w:color w:val="000000"/>
          <w:kern w:val="0"/>
          <w:sz w:val="22"/>
        </w:rPr>
        <w:t>谢衡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6637F">
        <w:rPr>
          <w:rFonts w:ascii="宋体" w:hAnsi="宋体" w:cs="宋体"/>
          <w:color w:val="000000"/>
          <w:kern w:val="0"/>
          <w:sz w:val="22"/>
        </w:rPr>
        <w:t>025201711320100026661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嵇彩萍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025201711320100024296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C71CB">
        <w:rPr>
          <w:rFonts w:ascii="宋体" w:hAnsi="宋体" w:cs="宋体" w:hint="eastAsia"/>
          <w:color w:val="000000"/>
          <w:kern w:val="0"/>
          <w:sz w:val="22"/>
        </w:rPr>
        <w:t>谢淑娟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C71CB">
        <w:rPr>
          <w:rFonts w:ascii="宋体" w:hAnsi="宋体" w:cs="宋体"/>
          <w:color w:val="000000"/>
          <w:kern w:val="0"/>
          <w:sz w:val="22"/>
        </w:rPr>
        <w:t>025201711320100023878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纪彤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025201711320100022494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C71CB">
        <w:rPr>
          <w:rFonts w:ascii="宋体" w:hAnsi="宋体" w:cs="宋体" w:hint="eastAsia"/>
          <w:color w:val="000000"/>
          <w:kern w:val="0"/>
          <w:sz w:val="22"/>
        </w:rPr>
        <w:t>邢峰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7659C0">
        <w:rPr>
          <w:rFonts w:ascii="宋体" w:hAnsi="宋体" w:cs="宋体"/>
          <w:color w:val="000000"/>
          <w:kern w:val="0"/>
          <w:sz w:val="22"/>
        </w:rPr>
        <w:t>025201711320100022236</w:t>
      </w:r>
    </w:p>
    <w:p w:rsidR="00D401C3" w:rsidRPr="00ED087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季春凤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025201711320100038325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7659C0">
        <w:rPr>
          <w:rFonts w:ascii="宋体" w:hAnsi="宋体" w:cs="宋体" w:hint="eastAsia"/>
          <w:color w:val="000000"/>
          <w:kern w:val="0"/>
          <w:sz w:val="22"/>
        </w:rPr>
        <w:t>徐红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7659C0">
        <w:rPr>
          <w:rFonts w:ascii="宋体" w:hAnsi="宋体" w:cs="宋体"/>
          <w:color w:val="000000"/>
          <w:kern w:val="0"/>
          <w:sz w:val="22"/>
        </w:rPr>
        <w:t>025201711320100025369</w:t>
      </w:r>
    </w:p>
    <w:p w:rsidR="00D401C3" w:rsidRPr="00ED0873" w:rsidRDefault="00D401C3" w:rsidP="00961DD4">
      <w:pPr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季建兵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025201711320100020402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徐红薇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025201711320100032850</w:t>
      </w:r>
    </w:p>
    <w:p w:rsidR="00D401C3" w:rsidRPr="005B22ED" w:rsidRDefault="00D401C3" w:rsidP="00961DD4">
      <w:pPr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贾善敏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025201711320100038888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徐惠玉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025201711320100030965</w:t>
      </w:r>
    </w:p>
    <w:p w:rsidR="00D401C3" w:rsidRPr="005B22ED" w:rsidRDefault="00D401C3" w:rsidP="00961DD4">
      <w:pPr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贾永翡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025201711320100029310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徐永亮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025201711320100033103</w:t>
      </w:r>
    </w:p>
    <w:p w:rsidR="00D401C3" w:rsidRPr="005B22ED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江冬兰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025201711320100020575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许翠萍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025201711320100023198</w:t>
      </w:r>
    </w:p>
    <w:p w:rsidR="00D401C3" w:rsidRPr="005B22ED" w:rsidRDefault="00D401C3" w:rsidP="00ED0873">
      <w:pPr>
        <w:jc w:val="left"/>
        <w:rPr>
          <w:rFonts w:ascii="宋体" w:cs="宋体"/>
          <w:color w:val="000000"/>
          <w:kern w:val="0"/>
          <w:sz w:val="22"/>
        </w:rPr>
      </w:pPr>
      <w:r w:rsidRPr="00ED0873">
        <w:rPr>
          <w:rFonts w:ascii="宋体" w:hAnsi="宋体" w:cs="宋体" w:hint="eastAsia"/>
          <w:color w:val="000000"/>
          <w:kern w:val="0"/>
          <w:sz w:val="22"/>
        </w:rPr>
        <w:t>蒋敏慧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D0873">
        <w:rPr>
          <w:rFonts w:ascii="宋体" w:hAnsi="宋体" w:cs="宋体"/>
          <w:color w:val="000000"/>
          <w:kern w:val="0"/>
          <w:sz w:val="22"/>
        </w:rPr>
        <w:t>025201711320100025980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许印标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025201711320100047097</w:t>
      </w:r>
    </w:p>
    <w:p w:rsidR="00D401C3" w:rsidRPr="005B22ED" w:rsidRDefault="00D401C3" w:rsidP="00961DD4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蒋秀文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025201711320100025006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薛杨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025201711320100022844</w:t>
      </w:r>
    </w:p>
    <w:p w:rsidR="00D401C3" w:rsidRPr="005B22ED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焦林静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025201711320100023398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闫晓君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025201711320100022507</w:t>
      </w:r>
    </w:p>
    <w:p w:rsidR="00D401C3" w:rsidRPr="005B22ED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金融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025201711320100038196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严爱君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025201711320100036719</w:t>
      </w:r>
    </w:p>
    <w:p w:rsidR="00D401C3" w:rsidRPr="00160DD6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金曜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025201711320100039924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严爱琴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025201711320100024934</w:t>
      </w:r>
    </w:p>
    <w:p w:rsidR="00D401C3" w:rsidRPr="005B22ED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鞠庆军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025201711320100032735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严彩玲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025201711320100021168</w:t>
      </w:r>
    </w:p>
    <w:p w:rsidR="00D401C3" w:rsidRPr="005B22ED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李成林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025201711320100020346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严文平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025201711320100031781</w:t>
      </w:r>
    </w:p>
    <w:p w:rsidR="00D401C3" w:rsidRPr="00160DD6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025201711320100045253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杨帆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025201711320100032279</w:t>
      </w:r>
    </w:p>
    <w:p w:rsidR="00D401C3" w:rsidRPr="00160DD6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李宁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025201711320100021941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杨桂芳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025201711320100020740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025201711320100059114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杨琳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025201711320100022737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李荣兰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025201711320100023546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杨猛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B22ED">
        <w:rPr>
          <w:rFonts w:ascii="宋体" w:hAnsi="宋体" w:cs="宋体"/>
          <w:color w:val="000000"/>
          <w:kern w:val="0"/>
          <w:sz w:val="22"/>
        </w:rPr>
        <w:t>025201711320100021386</w:t>
      </w:r>
    </w:p>
    <w:p w:rsidR="00D401C3" w:rsidRPr="00160DD6" w:rsidRDefault="00D401C3" w:rsidP="00BA0B39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025201711320100020689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5B22ED">
        <w:rPr>
          <w:rFonts w:ascii="宋体" w:hAnsi="宋体" w:cs="宋体" w:hint="eastAsia"/>
          <w:color w:val="000000"/>
          <w:kern w:val="0"/>
          <w:sz w:val="22"/>
        </w:rPr>
        <w:t>杨涛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025201711320100023299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李霞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025201711320100029060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杨长涛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025201711320100024480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李欣潞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025201711320100029138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尹继浩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025201711320100024196</w:t>
      </w:r>
    </w:p>
    <w:p w:rsidR="00D401C3" w:rsidRPr="00CA1EE5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李业成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025201711320100042265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尹杰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025201711320100021088</w:t>
      </w:r>
    </w:p>
    <w:p w:rsidR="00D401C3" w:rsidRPr="00CA1EE5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李兆强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025201711320100025603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游庆军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025201711320100021485</w:t>
      </w:r>
    </w:p>
    <w:p w:rsidR="00D401C3" w:rsidRPr="00CA1EE5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梁玉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025201711320100028175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於海燕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A1EE5">
        <w:rPr>
          <w:rFonts w:ascii="宋体" w:hAnsi="宋体" w:cs="宋体"/>
          <w:color w:val="000000"/>
          <w:kern w:val="0"/>
          <w:sz w:val="22"/>
        </w:rPr>
        <w:t>025201711320100036261</w:t>
      </w:r>
    </w:p>
    <w:p w:rsidR="00D401C3" w:rsidRPr="00CA1EE5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粱立强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025201711320100022762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CA1EE5">
        <w:rPr>
          <w:rFonts w:ascii="宋体" w:hAnsi="宋体" w:cs="宋体" w:hint="eastAsia"/>
          <w:color w:val="000000"/>
          <w:kern w:val="0"/>
          <w:sz w:val="22"/>
        </w:rPr>
        <w:t>于忠顺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025201711320100032515</w:t>
      </w:r>
    </w:p>
    <w:p w:rsidR="00D401C3" w:rsidRPr="000C554E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廖恺宁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025201711320100027196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余刚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025201711320100028055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林杰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025201711320100030697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俞露露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025201711320100043883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凌伟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025201711320100034976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喻民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025201711320100032186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刘爱霞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025201711320100030745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袁军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025201711320100023518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025201711320100036050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袁桑桑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025201711320100029978</w:t>
      </w:r>
    </w:p>
    <w:p w:rsidR="00D401C3" w:rsidRPr="000C554E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刘对燕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025201711320100033515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袁维树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025201711320100034344</w:t>
      </w:r>
    </w:p>
    <w:p w:rsidR="00D401C3" w:rsidRPr="000C554E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025201711320100025389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张成军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025201711320100025919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刘晶晶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025201711320100050824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张驰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025201711320100033804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刘婧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025201711320100027989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张方敏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025201711320100039948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025201711320100038155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张浩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025201711320100026660</w:t>
      </w:r>
    </w:p>
    <w:p w:rsidR="00D401C3" w:rsidRPr="00160DD6" w:rsidRDefault="00D401C3" w:rsidP="00160DD6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刘冉冉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60DD6">
        <w:rPr>
          <w:rFonts w:ascii="宋体" w:hAnsi="宋体" w:cs="宋体"/>
          <w:color w:val="000000"/>
          <w:kern w:val="0"/>
          <w:sz w:val="22"/>
        </w:rPr>
        <w:t>025201711320100045943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0C554E">
        <w:rPr>
          <w:rFonts w:ascii="宋体" w:hAnsi="宋体" w:cs="宋体" w:hint="eastAsia"/>
          <w:color w:val="000000"/>
          <w:kern w:val="0"/>
          <w:sz w:val="22"/>
        </w:rPr>
        <w:t>张华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0C554E">
        <w:rPr>
          <w:rFonts w:ascii="宋体" w:hAnsi="宋体" w:cs="宋体"/>
          <w:color w:val="000000"/>
          <w:kern w:val="0"/>
          <w:sz w:val="22"/>
        </w:rPr>
        <w:t>025201711320100020324</w:t>
      </w:r>
    </w:p>
    <w:p w:rsidR="00D401C3" w:rsidRPr="006870AE" w:rsidRDefault="00D401C3" w:rsidP="00DB1505">
      <w:pPr>
        <w:jc w:val="left"/>
        <w:rPr>
          <w:rFonts w:ascii="宋体" w:cs="宋体"/>
          <w:color w:val="000000"/>
          <w:kern w:val="0"/>
          <w:sz w:val="22"/>
        </w:rPr>
      </w:pPr>
      <w:r w:rsidRPr="00160DD6">
        <w:rPr>
          <w:rFonts w:ascii="宋体" w:hAnsi="宋体" w:cs="宋体" w:hint="eastAsia"/>
          <w:color w:val="000000"/>
          <w:kern w:val="0"/>
          <w:sz w:val="22"/>
        </w:rPr>
        <w:t>刘伟坤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B1505">
        <w:rPr>
          <w:rFonts w:ascii="宋体" w:hAnsi="宋体" w:cs="宋体"/>
          <w:color w:val="000000"/>
          <w:kern w:val="0"/>
          <w:sz w:val="22"/>
        </w:rPr>
        <w:t>025201711320100056376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025201711320100020229</w:t>
      </w:r>
    </w:p>
    <w:p w:rsidR="00D401C3" w:rsidRPr="006870AE" w:rsidRDefault="00D401C3" w:rsidP="00DB1505">
      <w:pPr>
        <w:jc w:val="left"/>
        <w:rPr>
          <w:rFonts w:ascii="宋体" w:cs="宋体"/>
          <w:color w:val="000000"/>
          <w:kern w:val="0"/>
          <w:sz w:val="22"/>
        </w:rPr>
      </w:pPr>
      <w:r w:rsidRPr="00DB1505">
        <w:rPr>
          <w:rFonts w:ascii="宋体" w:hAnsi="宋体" w:cs="宋体" w:hint="eastAsia"/>
          <w:color w:val="000000"/>
          <w:kern w:val="0"/>
          <w:sz w:val="22"/>
        </w:rPr>
        <w:t>刘欣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DB1505">
        <w:rPr>
          <w:rFonts w:ascii="宋体" w:hAnsi="宋体" w:cs="宋体"/>
          <w:color w:val="000000"/>
          <w:kern w:val="0"/>
          <w:sz w:val="22"/>
        </w:rPr>
        <w:t>025201711320100020078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张慧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025201711320100045416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DB1505">
        <w:rPr>
          <w:rFonts w:ascii="宋体" w:hAnsi="宋体" w:cs="宋体" w:hint="eastAsia"/>
          <w:color w:val="000000"/>
          <w:kern w:val="0"/>
          <w:sz w:val="22"/>
        </w:rPr>
        <w:t>刘岩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025201711320100056248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025201711320100028994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刘云飞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025201711320100035080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张居成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025201711320100025897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刘子隽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025201711320100057002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025201711320100020332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柳红石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025201711320100025515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张荣荣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025201711320100022995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陆红春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025201711320100049346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张拓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025201711320100022217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陆坚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025201711320100031553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张锡凤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025201711320100032763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陆丽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025201711320100021913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张晓伟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025201711320100020119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陆婷婷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025201711320100023794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张翼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025201711320100021207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路灿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025201711320100021410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张永莉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025201711320100020742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吕怀伟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025201711320100041517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张昱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025201711320100024352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马婕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025201711320100020520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张正石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025201711320100022292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马星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025201711320100039106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张忠宝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025201711320100025398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毛邱祺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025201711320100034550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赵芬丽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025201711320100027970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毛志祥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025201711320100020979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赵杰华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025201711320100020377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梅永春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025201711320100042370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郑彬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025201711320100027844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缪星晨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025201711320100023427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郑茂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025201711320100042171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穆大刚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025201711320100036826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周娟萍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025201711320100042584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聂蕊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025201711320100030992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周淼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025201711320100024211</w:t>
      </w:r>
    </w:p>
    <w:p w:rsidR="00D401C3" w:rsidRPr="006870AE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欧亚伟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025201711320100021962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周钦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025201711320100022576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潘建忠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025201711320100022112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6870AE">
        <w:rPr>
          <w:rFonts w:ascii="宋体" w:hAnsi="宋体" w:cs="宋体" w:hint="eastAsia"/>
          <w:color w:val="000000"/>
          <w:kern w:val="0"/>
          <w:sz w:val="22"/>
        </w:rPr>
        <w:t>周伟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870AE">
        <w:rPr>
          <w:rFonts w:ascii="宋体" w:hAnsi="宋体" w:cs="宋体"/>
          <w:color w:val="000000"/>
          <w:kern w:val="0"/>
          <w:sz w:val="22"/>
        </w:rPr>
        <w:t>025201711320100020364</w:t>
      </w:r>
    </w:p>
    <w:p w:rsidR="00D401C3" w:rsidRPr="00BA0CB5" w:rsidRDefault="00D401C3" w:rsidP="00BA0CB5">
      <w:pPr>
        <w:jc w:val="left"/>
        <w:rPr>
          <w:rFonts w:ascii="宋体" w:cs="宋体"/>
          <w:color w:val="000000"/>
          <w:kern w:val="0"/>
          <w:sz w:val="22"/>
        </w:rPr>
      </w:pPr>
      <w:r w:rsidRPr="00BA0CB5">
        <w:rPr>
          <w:rFonts w:ascii="宋体" w:hAnsi="宋体" w:cs="宋体" w:hint="eastAsia"/>
          <w:color w:val="000000"/>
          <w:kern w:val="0"/>
          <w:sz w:val="22"/>
        </w:rPr>
        <w:t>潘军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A0CB5">
        <w:rPr>
          <w:rFonts w:ascii="宋体" w:hAnsi="宋体" w:cs="宋体"/>
          <w:color w:val="000000"/>
          <w:kern w:val="0"/>
          <w:sz w:val="22"/>
        </w:rPr>
        <w:t>025201711320100020096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周晓冬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025201711320100030629</w:t>
      </w:r>
    </w:p>
    <w:p w:rsidR="00D401C3" w:rsidRPr="00750FF6" w:rsidRDefault="00D401C3" w:rsidP="00750FF6">
      <w:pPr>
        <w:jc w:val="left"/>
        <w:rPr>
          <w:rFonts w:ascii="宋体" w:cs="宋体"/>
          <w:color w:val="000000"/>
          <w:kern w:val="0"/>
          <w:sz w:val="22"/>
        </w:rPr>
      </w:pPr>
      <w:r w:rsidRPr="00750FF6">
        <w:rPr>
          <w:rFonts w:ascii="宋体" w:hAnsi="宋体" w:cs="宋体" w:hint="eastAsia"/>
          <w:color w:val="000000"/>
          <w:kern w:val="0"/>
          <w:sz w:val="22"/>
        </w:rPr>
        <w:t>庞艳红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50FF6">
        <w:rPr>
          <w:rFonts w:ascii="宋体" w:hAnsi="宋体" w:cs="宋体"/>
          <w:color w:val="000000"/>
          <w:kern w:val="0"/>
          <w:sz w:val="22"/>
        </w:rPr>
        <w:t>025201711320100026776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周燕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025201711320100035973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戚小玲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025201711320100038357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周瑜萍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025201711320100028868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钱凤媛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025201711320100022380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周志华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025201711320100021524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钱坤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025201711320100034408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朱成军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025201711320100022883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025201711320100032816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朱玮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025201711320100028760</w:t>
      </w:r>
    </w:p>
    <w:p w:rsidR="00D401C3" w:rsidRPr="00FF4BC5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钱叶红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025201711320100052391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朱玉龙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025201711320100040446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钱玉军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025201711320100027294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朱长胜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025201711320100027319</w:t>
      </w:r>
    </w:p>
    <w:p w:rsidR="00D401C3" w:rsidRPr="00914C7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钱源达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025201711320100021325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庄惠斌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025201711320100020912</w:t>
      </w:r>
    </w:p>
    <w:p w:rsidR="00D401C3" w:rsidRPr="00914C7E" w:rsidRDefault="00D401C3" w:rsidP="00914C7E">
      <w:pPr>
        <w:jc w:val="left"/>
        <w:rPr>
          <w:rFonts w:ascii="宋体" w:cs="宋体"/>
          <w:color w:val="000000"/>
          <w:kern w:val="0"/>
          <w:sz w:val="22"/>
        </w:rPr>
      </w:pPr>
      <w:r w:rsidRPr="00FF4BC5">
        <w:rPr>
          <w:rFonts w:ascii="宋体" w:hAnsi="宋体" w:cs="宋体" w:hint="eastAsia"/>
          <w:color w:val="000000"/>
          <w:kern w:val="0"/>
          <w:sz w:val="22"/>
        </w:rPr>
        <w:t>强洁涛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F4BC5">
        <w:rPr>
          <w:rFonts w:ascii="宋体" w:hAnsi="宋体" w:cs="宋体"/>
          <w:color w:val="000000"/>
          <w:kern w:val="0"/>
          <w:sz w:val="22"/>
        </w:rPr>
        <w:t>025201711320100021236</w:t>
      </w:r>
      <w:r>
        <w:rPr>
          <w:rFonts w:ascii="宋体" w:hAnsi="宋体" w:cs="宋体"/>
          <w:color w:val="000000"/>
          <w:kern w:val="0"/>
          <w:sz w:val="22"/>
        </w:rPr>
        <w:t xml:space="preserve">              </w:t>
      </w:r>
      <w:r w:rsidRPr="00914C7E">
        <w:rPr>
          <w:rFonts w:ascii="宋体" w:hAnsi="宋体" w:cs="宋体" w:hint="eastAsia"/>
          <w:color w:val="000000"/>
          <w:kern w:val="0"/>
          <w:sz w:val="22"/>
        </w:rPr>
        <w:t>邹美娟</w:t>
      </w:r>
      <w:r>
        <w:rPr>
          <w:rFonts w:ascii="宋体" w:hAnsi="宋体" w:cs="宋体"/>
          <w:color w:val="FF0000"/>
          <w:kern w:val="0"/>
          <w:sz w:val="22"/>
        </w:rPr>
        <w:t xml:space="preserve">    </w:t>
      </w:r>
      <w:r w:rsidRPr="00914C7E">
        <w:rPr>
          <w:rFonts w:ascii="宋体" w:hAnsi="宋体" w:cs="宋体"/>
          <w:color w:val="000000"/>
          <w:kern w:val="0"/>
          <w:sz w:val="22"/>
        </w:rPr>
        <w:t>025201711320100043993</w:t>
      </w:r>
    </w:p>
    <w:p w:rsidR="00D401C3" w:rsidRPr="00AF30DE" w:rsidRDefault="00D401C3" w:rsidP="00FF4BC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 w:hint="eastAsia"/>
          <w:color w:val="000000"/>
          <w:kern w:val="0"/>
          <w:sz w:val="22"/>
        </w:rPr>
        <w:t>何凤</w:t>
      </w:r>
      <w:r>
        <w:rPr>
          <w:rFonts w:ascii="宋体" w:hAnsi="宋体" w:cs="宋体"/>
          <w:color w:val="000000"/>
          <w:kern w:val="0"/>
          <w:sz w:val="22"/>
        </w:rPr>
        <w:t xml:space="preserve">     025201711320100020985</w:t>
      </w:r>
    </w:p>
    <w:p w:rsidR="00D401C3" w:rsidRPr="007E6C65" w:rsidRDefault="00D401C3" w:rsidP="007E6C65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2820B3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2820B3">
        <w:rPr>
          <w:rFonts w:ascii="宋体" w:hAnsi="宋体" w:cs="宋体" w:hint="eastAsia"/>
          <w:color w:val="000000"/>
          <w:kern w:val="0"/>
          <w:sz w:val="24"/>
          <w:szCs w:val="24"/>
        </w:rPr>
        <w:t>浙江省（共</w:t>
      </w:r>
      <w:r w:rsidRPr="002820B3">
        <w:rPr>
          <w:rFonts w:ascii="宋体" w:hAnsi="宋体" w:cs="宋体"/>
          <w:color w:val="000000"/>
          <w:kern w:val="0"/>
          <w:sz w:val="24"/>
          <w:szCs w:val="24"/>
        </w:rPr>
        <w:t>2</w:t>
      </w:r>
      <w:r>
        <w:rPr>
          <w:rFonts w:ascii="宋体" w:hAnsi="宋体" w:cs="宋体"/>
          <w:color w:val="000000"/>
          <w:kern w:val="0"/>
          <w:sz w:val="24"/>
          <w:szCs w:val="24"/>
        </w:rPr>
        <w:t>56</w:t>
      </w:r>
      <w:r w:rsidRPr="002820B3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2820B3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2820B3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2820B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2820B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2820B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2820B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  </w:t>
      </w:r>
      <w:r w:rsidRPr="002820B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2820B3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2820B3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243" w:type="dxa"/>
        <w:tblInd w:w="93" w:type="dxa"/>
        <w:tblLook w:val="00A0"/>
      </w:tblPr>
      <w:tblGrid>
        <w:gridCol w:w="960"/>
        <w:gridCol w:w="3591"/>
        <w:gridCol w:w="1134"/>
        <w:gridCol w:w="2558"/>
      </w:tblGrid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包胡军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025201711330100043104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唐春华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025201711330100030189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蔡东伦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025201711330100042997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陶优优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A5F36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025201711330100024482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曹泽钦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025201711330100056325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童昕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025201711330100028697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曾杭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025201711330100055935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童雨梅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025201711330100024417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曾建群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025201711330200022841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涂海涛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025201711330100023010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陈捍卫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025201711330100031962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涂晓武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025201711330100025099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陈豪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025201711330100026366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王柏荣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025201711330200022397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陈家慈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2820B3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025201711330200038141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王芳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025201711330100022434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陈金星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025201711330100037177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王金烨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025201711330100038157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陈隆毅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025201711330100031701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王凯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025201711330100021026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陈荣芳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025201711330100027050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王苗燕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025201711330100041441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陈潇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025201711330100025245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王明珠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025201711330100028956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陈小舟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025201711330100022824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王士毅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025201711330200020012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陈秀冠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025201711330100022200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王小芳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025201711330100021707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E648E9">
              <w:rPr>
                <w:rFonts w:ascii="宋体" w:hAnsi="宋体" w:cs="宋体" w:hint="eastAsia"/>
                <w:color w:val="000000"/>
                <w:kern w:val="0"/>
                <w:sz w:val="22"/>
              </w:rPr>
              <w:t>孙书利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E648E9">
              <w:rPr>
                <w:rFonts w:ascii="宋体" w:hAnsi="宋体" w:cs="宋体"/>
                <w:color w:val="000000"/>
                <w:kern w:val="0"/>
                <w:sz w:val="22"/>
              </w:rPr>
              <w:t>025201711330100041665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王孝武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025201711330100022016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陈寅娉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025201711330100025726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王秀成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025201711330100020424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陈瑛瑛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025201711330100023767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王旭东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025201711330100021121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陈昱光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025201711330100042458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王勇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025201711330100022321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陈柱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025201711330100022785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王志明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025201711330100023543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戴炳晖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025201711330100025016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魏杏杏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025201711330100021544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戴其一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025201711330100022605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巫珍珍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025201711330100026217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戴榕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025201711330100020828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吴彩萍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025201711330100036142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丁静华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025201711330100020355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吴冬麟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025201711330100048439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丁晓燕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025201711330100022759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吴冯禹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025201711330100025472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丁彦岭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025201711330100023545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吴贵锋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025201711330100020996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董珊佐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025201711330200021699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吴丽琴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025201711330100035509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董伟祝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5429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025201711330100033280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吴旻玥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025201711330100032492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杜英俊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025201711330100041083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吴琴兰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025201711330100027776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范军良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025201711330100022058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吴衢成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025201711330100030399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025201711330100021687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吴圣泽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025201711330100027277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冯世图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025201711330100020702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吴维藤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025201711330200034584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付小霞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025201711330100029740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吴欣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025201711330100031396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傅仙娥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025201711330100020510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吴雄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025201711330100026015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高元英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025201711330200021416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夏荷露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025201711330100037211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顾锦灵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025201711330100058855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夏雅纯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025201711330200027267</w:t>
            </w:r>
          </w:p>
        </w:tc>
      </w:tr>
      <w:tr w:rsidR="00D401C3" w:rsidRPr="00D7374F" w:rsidTr="00B5033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郭金贵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025201711330100024462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夏宇晨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025201711330100029968</w:t>
            </w:r>
          </w:p>
        </w:tc>
      </w:tr>
    </w:tbl>
    <w:p w:rsidR="00D401C3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韩娟娟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025201711330100030531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谢聃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025201711330100038728</w:t>
      </w:r>
    </w:p>
    <w:p w:rsidR="00D401C3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何芬芳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025201711330200022182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谢飞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025201711330100020584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何钢明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025201711330100036302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谢姝莹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025201711330100033366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何江南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025201711330100022895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谢伟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025201711330100031991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何晶晶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025201711330100031885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幸翔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025201711330100031060</w:t>
      </w:r>
    </w:p>
    <w:p w:rsidR="00D401C3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何义山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025201711330200020561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熊凌容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025201711330100028625</w:t>
      </w:r>
    </w:p>
    <w:p w:rsidR="00D401C3" w:rsidRPr="00F70612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洪微微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025201711330100024848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徐炳印</w:t>
      </w:r>
      <w:r>
        <w:rPr>
          <w:rFonts w:ascii="宋体" w:hAnsi="宋体" w:cs="宋体"/>
          <w:color w:val="FF0000"/>
          <w:kern w:val="0"/>
          <w:sz w:val="22"/>
        </w:rPr>
        <w:t xml:space="preserve">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025201711330100026560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洪一帆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025201711330100036961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徐昌梅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70612">
        <w:rPr>
          <w:rFonts w:ascii="宋体" w:hAnsi="宋体" w:cs="宋体"/>
          <w:color w:val="000000"/>
          <w:kern w:val="0"/>
          <w:sz w:val="22"/>
        </w:rPr>
        <w:t>025201711330100033949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胡蓓靖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025201711330100021806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70612">
        <w:rPr>
          <w:rFonts w:ascii="宋体" w:hAnsi="宋体" w:cs="宋体" w:hint="eastAsia"/>
          <w:color w:val="000000"/>
          <w:kern w:val="0"/>
          <w:sz w:val="22"/>
        </w:rPr>
        <w:t>徐春芬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025201711330100037817</w:t>
      </w: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胡理达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54298">
        <w:rPr>
          <w:rFonts w:ascii="宋体" w:hAnsi="宋体" w:cs="宋体"/>
          <w:color w:val="000000"/>
          <w:kern w:val="0"/>
          <w:sz w:val="22"/>
        </w:rPr>
        <w:t>025201711330100030018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徐鼎一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025201711330100047589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54298">
        <w:rPr>
          <w:rFonts w:ascii="宋体" w:hAnsi="宋体" w:cs="宋体" w:hint="eastAsia"/>
          <w:color w:val="000000"/>
          <w:kern w:val="0"/>
          <w:sz w:val="22"/>
        </w:rPr>
        <w:t>胡梦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025201711330100040901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025201711330100023057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胡祺文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025201711330100021896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徐浩强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025201711330100030618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胡卫东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025201711330100021741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徐建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025201711330100041893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胡文杰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025201711330100024500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徐俊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025201711330100027490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胡欣汉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025201711330100024626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025201711330100023979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025201711330100021725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徐文东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025201711330100023761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025201711330100025656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徐晓娟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025201711330100032174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胡媛媛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025201711330100035318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徐娅娣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025201711330100023407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黄可瑄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025201711330100022846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徐亦伟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025201711330100043927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黄梁勇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025201711330100039830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徐益栋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025201711330100059483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黄瑞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025201711330100032449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徐兆琦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025201711330100020494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黄扬仙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025201711330100031477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许立伟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025201711330100023395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姜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025201711330100027465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薛情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025201711330100022529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蒋爱娜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025201711330100021579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颜乾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611EF">
        <w:rPr>
          <w:rFonts w:ascii="宋体" w:hAnsi="宋体" w:cs="宋体"/>
          <w:color w:val="000000"/>
          <w:kern w:val="0"/>
          <w:sz w:val="22"/>
        </w:rPr>
        <w:t>025201711330100026099</w:t>
      </w:r>
    </w:p>
    <w:p w:rsidR="00D401C3" w:rsidRPr="00F611EF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蒋苏健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025201711330100021189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F611EF">
        <w:rPr>
          <w:rFonts w:ascii="宋体" w:hAnsi="宋体" w:cs="宋体" w:hint="eastAsia"/>
          <w:color w:val="000000"/>
          <w:kern w:val="0"/>
          <w:sz w:val="22"/>
        </w:rPr>
        <w:t>杨成勇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56B3B">
        <w:rPr>
          <w:rFonts w:ascii="宋体" w:hAnsi="宋体" w:cs="宋体"/>
          <w:color w:val="000000"/>
          <w:kern w:val="0"/>
          <w:sz w:val="22"/>
        </w:rPr>
        <w:t>025201711330100022782</w:t>
      </w:r>
    </w:p>
    <w:p w:rsidR="00D401C3" w:rsidRPr="00E56B3B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金建贞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025201711330100038287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E56B3B">
        <w:rPr>
          <w:rFonts w:ascii="宋体" w:hAnsi="宋体" w:cs="宋体" w:hint="eastAsia"/>
          <w:color w:val="000000"/>
          <w:kern w:val="0"/>
          <w:sz w:val="22"/>
        </w:rPr>
        <w:t>杨卢文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56B3B">
        <w:rPr>
          <w:rFonts w:ascii="宋体" w:hAnsi="宋体" w:cs="宋体"/>
          <w:color w:val="000000"/>
          <w:kern w:val="0"/>
          <w:sz w:val="22"/>
        </w:rPr>
        <w:t>025201711330100028829</w:t>
      </w:r>
    </w:p>
    <w:p w:rsidR="00D401C3" w:rsidRPr="00E56B3B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金理派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025201711330100024579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E56B3B">
        <w:rPr>
          <w:rFonts w:ascii="宋体" w:hAnsi="宋体" w:cs="宋体" w:hint="eastAsia"/>
          <w:color w:val="000000"/>
          <w:kern w:val="0"/>
          <w:sz w:val="22"/>
        </w:rPr>
        <w:t>杨阳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56B3B">
        <w:rPr>
          <w:rFonts w:ascii="宋体" w:hAnsi="宋体" w:cs="宋体"/>
          <w:color w:val="000000"/>
          <w:kern w:val="0"/>
          <w:sz w:val="22"/>
        </w:rPr>
        <w:t>025201711330100037964</w:t>
      </w:r>
    </w:p>
    <w:p w:rsidR="00D401C3" w:rsidRPr="00E56B3B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金明民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025201711330100020173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E56B3B">
        <w:rPr>
          <w:rFonts w:ascii="宋体" w:hAnsi="宋体" w:cs="宋体" w:hint="eastAsia"/>
          <w:color w:val="000000"/>
          <w:kern w:val="0"/>
          <w:sz w:val="22"/>
        </w:rPr>
        <w:t>姚家祥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56B3B">
        <w:rPr>
          <w:rFonts w:ascii="宋体" w:hAnsi="宋体" w:cs="宋体"/>
          <w:color w:val="000000"/>
          <w:kern w:val="0"/>
          <w:sz w:val="22"/>
        </w:rPr>
        <w:t>025201711330200036282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金炜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025201711330100031025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姚洁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025201711330200022021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金艳莺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025201711330100029146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姚清毅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025201711330200023976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康建春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025201711330100042070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姚文启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025201711330100023625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康崴铃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025201711330100035235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叶建海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025201711330100021640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雷光耀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025201711330100023241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叶剑雄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025201711330100057893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李陈威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025201711330200024264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叶伟倩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025201711330200041169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李佳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025201711330100025318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叶文鹏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025201711330100027445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李文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025201711330100034101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叶欣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025201711330100031044</w:t>
      </w:r>
    </w:p>
    <w:p w:rsidR="00D401C3" w:rsidRPr="00CE2D29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林佳杰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025201711330100028127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叶姚鋆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025201711330100021533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林炯克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025201711330200047847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殷演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025201711330100023799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林青青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025201711330100047432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应秋晓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025201711330100022873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林晓武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025201711330100023293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应晓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025201711330100024607</w:t>
      </w:r>
    </w:p>
    <w:p w:rsidR="00D401C3" w:rsidRPr="001A5F36" w:rsidRDefault="00D401C3" w:rsidP="00CE2D2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E2D29">
        <w:rPr>
          <w:rFonts w:ascii="宋体" w:hAnsi="宋体" w:cs="宋体" w:hint="eastAsia"/>
          <w:color w:val="000000"/>
          <w:kern w:val="0"/>
          <w:sz w:val="22"/>
        </w:rPr>
        <w:t>林依依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025201711330100024962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余海波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025201711330100025264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CE2D29">
        <w:rPr>
          <w:rFonts w:ascii="宋体" w:hAnsi="宋体" w:cs="宋体" w:hint="eastAsia"/>
          <w:color w:val="000000"/>
          <w:kern w:val="0"/>
          <w:sz w:val="22"/>
        </w:rPr>
        <w:t>林郁张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025201711330100031430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余武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025201711330100025639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CE2D29">
        <w:rPr>
          <w:rFonts w:ascii="宋体" w:hAnsi="宋体" w:cs="宋体" w:hint="eastAsia"/>
          <w:color w:val="000000"/>
          <w:kern w:val="0"/>
          <w:sz w:val="22"/>
        </w:rPr>
        <w:t>刘小明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025201711330100046124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余忠友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025201711330100025943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CE2D29">
        <w:rPr>
          <w:rFonts w:ascii="宋体" w:hAnsi="宋体" w:cs="宋体" w:hint="eastAsia"/>
          <w:color w:val="000000"/>
          <w:kern w:val="0"/>
          <w:sz w:val="22"/>
        </w:rPr>
        <w:t>刘云霞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E2D29">
        <w:rPr>
          <w:rFonts w:ascii="宋体" w:hAnsi="宋体" w:cs="宋体"/>
          <w:color w:val="000000"/>
          <w:kern w:val="0"/>
          <w:sz w:val="22"/>
        </w:rPr>
        <w:t>025201711330100027561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俞峰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025201711330100020451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娄淑珍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025201711330100030192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俞佳丽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025201711330100022432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娄小飞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025201711330100036929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俞潇敏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025201711330100023824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楼莹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025201711330100056593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俞小军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025201711330100032750</w:t>
      </w:r>
    </w:p>
    <w:p w:rsidR="00D401C3" w:rsidRPr="005948B0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楼泽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025201711330100037596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虞梦涛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025201711330100027291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卢晓燕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025201711330100025850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袁锴焱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025201711330100038407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卢峥安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948B0">
        <w:rPr>
          <w:rFonts w:ascii="宋体" w:hAnsi="宋体" w:cs="宋体"/>
          <w:color w:val="000000"/>
          <w:kern w:val="0"/>
          <w:sz w:val="22"/>
        </w:rPr>
        <w:t>025201711330100022273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袁玲利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A5F36">
        <w:rPr>
          <w:rFonts w:ascii="宋体" w:hAnsi="宋体" w:cs="宋体"/>
          <w:color w:val="000000"/>
          <w:kern w:val="0"/>
          <w:sz w:val="22"/>
        </w:rPr>
        <w:t>025201711330200024166</w:t>
      </w:r>
    </w:p>
    <w:p w:rsidR="00D401C3" w:rsidRPr="001A5F3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948B0">
        <w:rPr>
          <w:rFonts w:ascii="宋体" w:hAnsi="宋体" w:cs="宋体" w:hint="eastAsia"/>
          <w:color w:val="000000"/>
          <w:kern w:val="0"/>
          <w:sz w:val="22"/>
        </w:rPr>
        <w:t>鲁日敢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948B0">
        <w:rPr>
          <w:rFonts w:ascii="宋体" w:hAnsi="宋体" w:cs="宋体"/>
          <w:color w:val="000000"/>
          <w:kern w:val="0"/>
          <w:sz w:val="22"/>
        </w:rPr>
        <w:t>025201711330200041742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A5F36">
        <w:rPr>
          <w:rFonts w:ascii="宋体" w:hAnsi="宋体" w:cs="宋体" w:hint="eastAsia"/>
          <w:color w:val="000000"/>
          <w:kern w:val="0"/>
          <w:sz w:val="22"/>
        </w:rPr>
        <w:t>詹丰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025201711330100033760</w:t>
      </w:r>
    </w:p>
    <w:p w:rsidR="00D401C3" w:rsidRPr="006E0CFF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陆亨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025201711330100028220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张成法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025201711330100027212</w:t>
      </w:r>
    </w:p>
    <w:p w:rsidR="00D401C3" w:rsidRPr="006E0CFF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陆奇磊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025201711330200043504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025201711330100059166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罗旦妮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025201711330200035002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张济之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025201711330100020970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吕蒋淦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025201711330100058267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张军杰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025201711330200032681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吕佩红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025201711330100028319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张凌霜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025201711330100063692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吕婷婷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025201711330100023562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张思琪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025201711330100042282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吕浙源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025201711330100025222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张闻茜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025201711330100051559</w:t>
      </w:r>
    </w:p>
    <w:p w:rsidR="00D401C3" w:rsidRPr="006E0CFF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马龙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025201711330100034803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张旭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025201711330200036348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6E0CFF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6E0CFF">
        <w:rPr>
          <w:rFonts w:ascii="宋体" w:hAnsi="宋体" w:cs="宋体" w:hint="eastAsia"/>
          <w:color w:val="000000"/>
          <w:kern w:val="0"/>
          <w:sz w:val="22"/>
        </w:rPr>
        <w:t>马晓军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6E0CFF">
        <w:rPr>
          <w:rFonts w:ascii="宋体" w:hAnsi="宋体" w:cs="宋体"/>
          <w:color w:val="000000"/>
          <w:kern w:val="0"/>
          <w:sz w:val="22"/>
        </w:rPr>
        <w:t>025201711330100022862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张一鸣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025201711330100022413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孟浩佳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025201711330100031952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张一萍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025201711330100047773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孟一凡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025201711330100023858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张艺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025201711330100032291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缪陈超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025201711330100036995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张奕君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025201711330100040111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缪玉萍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025201711330100020188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张昱喆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025201711330100023481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莫伟锋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025201711330100047862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章兰芳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025201711330200056568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潘栋栋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025201711330100022864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章雪婷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025201711330100022585</w:t>
      </w:r>
    </w:p>
    <w:p w:rsidR="00D401C3" w:rsidRPr="00877E32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潘鑫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025201711330100023429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章赟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025201711330200042345</w:t>
      </w:r>
    </w:p>
    <w:p w:rsidR="00D401C3" w:rsidRPr="00877E32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泮玉丹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025201711330100032869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赵佳毅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025201711330100029581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钱瀚东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025201711330200031127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郑道宏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025201711330100032703</w:t>
      </w:r>
    </w:p>
    <w:p w:rsidR="00D401C3" w:rsidRPr="00C5099B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钱洁园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025201711330100041178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郑小清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025201711330100031123</w:t>
      </w:r>
    </w:p>
    <w:p w:rsidR="00D401C3" w:rsidRPr="00C5099B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钱泉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025201711330100022264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郑雪芬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025201711330100026161</w:t>
      </w:r>
    </w:p>
    <w:p w:rsidR="00D401C3" w:rsidRPr="00C5099B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钱余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025201711330100023231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郑雨露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5099B">
        <w:rPr>
          <w:rFonts w:ascii="宋体" w:hAnsi="宋体" w:cs="宋体"/>
          <w:color w:val="000000"/>
          <w:kern w:val="0"/>
          <w:sz w:val="22"/>
        </w:rPr>
        <w:t>025201711330200021538</w:t>
      </w:r>
    </w:p>
    <w:p w:rsidR="00D401C3" w:rsidRPr="00C5099B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饶建军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025201711330100036354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周常艳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025201711330100028373</w:t>
      </w:r>
    </w:p>
    <w:p w:rsidR="00D401C3" w:rsidRPr="00C5099B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任加亮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025201711330100034840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周晶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025201711330100029177</w:t>
      </w:r>
    </w:p>
    <w:p w:rsidR="00D401C3" w:rsidRPr="00877E32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茹奕奕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025201711330100025141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5099B">
        <w:rPr>
          <w:rFonts w:ascii="宋体" w:hAnsi="宋体" w:cs="宋体" w:hint="eastAsia"/>
          <w:color w:val="000000"/>
          <w:kern w:val="0"/>
          <w:sz w:val="22"/>
        </w:rPr>
        <w:t>周亮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5099B">
        <w:rPr>
          <w:rFonts w:ascii="宋体" w:hAnsi="宋体" w:cs="宋体"/>
          <w:color w:val="000000"/>
          <w:kern w:val="0"/>
          <w:sz w:val="22"/>
        </w:rPr>
        <w:t>025201711330100021140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上官福雷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025201711330100024239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周梦传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025201711330100024773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025201711330100040289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025201711330100022839</w:t>
      </w:r>
    </w:p>
    <w:p w:rsidR="00D401C3" w:rsidRPr="00877E32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沈佳琪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025201711330100039137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周秦梅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025201711330100021578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沈建峰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025201711330200020724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周挺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025201711330100028289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沈建设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025201711330100035948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周小芳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025201711330100040686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沈伟国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025201711330100026665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周怡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3487D">
        <w:rPr>
          <w:rFonts w:ascii="宋体" w:hAnsi="宋体" w:cs="宋体"/>
          <w:color w:val="000000"/>
          <w:kern w:val="0"/>
          <w:sz w:val="22"/>
        </w:rPr>
        <w:t>025201711330200026479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沈员英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025201711330100037942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朱寒恬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025201711330100033817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沈云飞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025201711330100030824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朱浩俊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025201711330100025951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沈云飞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025201711330100022598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朱静峰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025201711330100026556</w:t>
      </w:r>
    </w:p>
    <w:p w:rsidR="00D401C3" w:rsidRPr="00C3487D" w:rsidRDefault="00D401C3" w:rsidP="00877E32">
      <w:pPr>
        <w:jc w:val="left"/>
        <w:rPr>
          <w:rFonts w:ascii="宋体" w:cs="宋体"/>
          <w:color w:val="000000"/>
          <w:kern w:val="0"/>
          <w:sz w:val="22"/>
        </w:rPr>
      </w:pPr>
      <w:r w:rsidRPr="00877E32">
        <w:rPr>
          <w:rFonts w:ascii="宋体" w:hAnsi="宋体" w:cs="宋体" w:hint="eastAsia"/>
          <w:color w:val="000000"/>
          <w:kern w:val="0"/>
          <w:sz w:val="22"/>
        </w:rPr>
        <w:t>盛安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877E32">
        <w:rPr>
          <w:rFonts w:ascii="宋体" w:hAnsi="宋体" w:cs="宋体"/>
          <w:color w:val="000000"/>
          <w:kern w:val="0"/>
          <w:sz w:val="22"/>
        </w:rPr>
        <w:t>025201711330100020076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朱林云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025201711330100028980</w:t>
      </w:r>
    </w:p>
    <w:p w:rsidR="00D401C3" w:rsidRPr="00C3487D" w:rsidRDefault="00D401C3" w:rsidP="00761395">
      <w:pPr>
        <w:jc w:val="left"/>
        <w:rPr>
          <w:rFonts w:ascii="宋体" w:cs="宋体"/>
          <w:color w:val="000000"/>
          <w:kern w:val="0"/>
          <w:sz w:val="22"/>
        </w:rPr>
      </w:pPr>
      <w:r w:rsidRPr="00761395">
        <w:rPr>
          <w:rFonts w:ascii="宋体" w:hAnsi="宋体" w:cs="宋体" w:hint="eastAsia"/>
          <w:color w:val="000000"/>
          <w:kern w:val="0"/>
          <w:sz w:val="22"/>
        </w:rPr>
        <w:t>石晓敏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61395">
        <w:rPr>
          <w:rFonts w:ascii="宋体" w:hAnsi="宋体" w:cs="宋体"/>
          <w:color w:val="000000"/>
          <w:kern w:val="0"/>
          <w:sz w:val="22"/>
        </w:rPr>
        <w:t>025201711330100039646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朱琳雪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025201711330100058378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C3487D" w:rsidRDefault="00D401C3" w:rsidP="00761395">
      <w:pPr>
        <w:jc w:val="left"/>
        <w:rPr>
          <w:rFonts w:ascii="宋体" w:cs="宋体"/>
          <w:color w:val="000000"/>
          <w:kern w:val="0"/>
          <w:sz w:val="22"/>
        </w:rPr>
      </w:pPr>
      <w:r w:rsidRPr="00761395">
        <w:rPr>
          <w:rFonts w:ascii="宋体" w:hAnsi="宋体" w:cs="宋体" w:hint="eastAsia"/>
          <w:color w:val="000000"/>
          <w:kern w:val="0"/>
          <w:sz w:val="22"/>
        </w:rPr>
        <w:t>史久霞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61395">
        <w:rPr>
          <w:rFonts w:ascii="宋体" w:hAnsi="宋体" w:cs="宋体"/>
          <w:color w:val="000000"/>
          <w:kern w:val="0"/>
          <w:sz w:val="22"/>
        </w:rPr>
        <w:t>025201711330100034486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朱樱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3487D">
        <w:rPr>
          <w:rFonts w:ascii="宋体" w:hAnsi="宋体" w:cs="宋体"/>
          <w:color w:val="000000"/>
          <w:kern w:val="0"/>
          <w:sz w:val="22"/>
        </w:rPr>
        <w:t>025201711330200029574</w:t>
      </w:r>
    </w:p>
    <w:p w:rsidR="00D401C3" w:rsidRPr="00C3487D" w:rsidRDefault="00D401C3" w:rsidP="00761395">
      <w:pPr>
        <w:jc w:val="left"/>
        <w:rPr>
          <w:rFonts w:ascii="宋体" w:cs="宋体"/>
          <w:color w:val="000000"/>
          <w:kern w:val="0"/>
          <w:sz w:val="22"/>
        </w:rPr>
      </w:pPr>
      <w:r w:rsidRPr="00761395">
        <w:rPr>
          <w:rFonts w:ascii="宋体" w:hAnsi="宋体" w:cs="宋体" w:hint="eastAsia"/>
          <w:color w:val="000000"/>
          <w:kern w:val="0"/>
          <w:sz w:val="22"/>
        </w:rPr>
        <w:t>舒晓丰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61395">
        <w:rPr>
          <w:rFonts w:ascii="宋体" w:hAnsi="宋体" w:cs="宋体"/>
          <w:color w:val="000000"/>
          <w:kern w:val="0"/>
          <w:sz w:val="22"/>
        </w:rPr>
        <w:t>025201711330100034358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祝彩霞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025201711330100027667</w:t>
      </w:r>
    </w:p>
    <w:p w:rsidR="00D401C3" w:rsidRPr="00C3487D" w:rsidRDefault="00D401C3" w:rsidP="00761395">
      <w:pPr>
        <w:jc w:val="left"/>
        <w:rPr>
          <w:rFonts w:ascii="宋体" w:cs="宋体"/>
          <w:color w:val="000000"/>
          <w:kern w:val="0"/>
          <w:sz w:val="22"/>
        </w:rPr>
      </w:pPr>
      <w:r w:rsidRPr="00761395">
        <w:rPr>
          <w:rFonts w:ascii="宋体" w:hAnsi="宋体" w:cs="宋体" w:hint="eastAsia"/>
          <w:color w:val="000000"/>
          <w:kern w:val="0"/>
          <w:sz w:val="22"/>
        </w:rPr>
        <w:t>宋建成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61395">
        <w:rPr>
          <w:rFonts w:ascii="宋体" w:hAnsi="宋体" w:cs="宋体"/>
          <w:color w:val="000000"/>
          <w:kern w:val="0"/>
          <w:sz w:val="22"/>
        </w:rPr>
        <w:t>025201711330100022851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祝丹萍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025201711330100031366</w:t>
      </w:r>
    </w:p>
    <w:p w:rsidR="00D401C3" w:rsidRPr="00C3487D" w:rsidRDefault="00D401C3" w:rsidP="00761395">
      <w:pPr>
        <w:jc w:val="left"/>
        <w:rPr>
          <w:rFonts w:ascii="宋体" w:cs="宋体"/>
          <w:color w:val="000000"/>
          <w:kern w:val="0"/>
          <w:sz w:val="22"/>
        </w:rPr>
      </w:pPr>
      <w:r w:rsidRPr="00761395">
        <w:rPr>
          <w:rFonts w:ascii="宋体" w:hAnsi="宋体" w:cs="宋体" w:hint="eastAsia"/>
          <w:color w:val="000000"/>
          <w:kern w:val="0"/>
          <w:sz w:val="22"/>
        </w:rPr>
        <w:t>孙超耀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61395">
        <w:rPr>
          <w:rFonts w:ascii="宋体" w:hAnsi="宋体" w:cs="宋体"/>
          <w:color w:val="000000"/>
          <w:kern w:val="0"/>
          <w:sz w:val="22"/>
        </w:rPr>
        <w:t>025201711330200031303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3487D">
        <w:rPr>
          <w:rFonts w:ascii="宋体" w:hAnsi="宋体" w:cs="宋体" w:hint="eastAsia"/>
          <w:color w:val="000000"/>
          <w:kern w:val="0"/>
          <w:sz w:val="22"/>
        </w:rPr>
        <w:t>庄叙忠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3487D">
        <w:rPr>
          <w:rFonts w:ascii="宋体" w:hAnsi="宋体" w:cs="宋体"/>
          <w:color w:val="000000"/>
          <w:kern w:val="0"/>
          <w:sz w:val="22"/>
        </w:rPr>
        <w:t>025201711330100021944</w:t>
      </w:r>
    </w:p>
    <w:p w:rsidR="00D401C3" w:rsidRPr="00D766FA" w:rsidRDefault="00D401C3" w:rsidP="00D766FA">
      <w:pPr>
        <w:jc w:val="left"/>
        <w:rPr>
          <w:rFonts w:ascii="宋体" w:cs="宋体"/>
          <w:color w:val="000000"/>
          <w:kern w:val="0"/>
          <w:sz w:val="22"/>
        </w:rPr>
      </w:pPr>
      <w:r w:rsidRPr="00E52C51">
        <w:rPr>
          <w:rFonts w:ascii="宋体" w:hAnsi="宋体" w:cs="宋体" w:hint="eastAsia"/>
          <w:color w:val="000000"/>
          <w:kern w:val="0"/>
          <w:sz w:val="22"/>
        </w:rPr>
        <w:t>陈诚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52C51">
        <w:rPr>
          <w:rFonts w:ascii="宋体" w:hAnsi="宋体" w:cs="宋体"/>
          <w:color w:val="000000"/>
          <w:kern w:val="0"/>
          <w:sz w:val="22"/>
        </w:rPr>
        <w:t>025201711330100032478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766FA">
        <w:rPr>
          <w:rFonts w:ascii="宋体" w:hAnsi="宋体" w:cs="宋体" w:hint="eastAsia"/>
          <w:color w:val="000000"/>
          <w:kern w:val="0"/>
          <w:sz w:val="22"/>
        </w:rPr>
        <w:t>高敏琴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D766FA">
        <w:rPr>
          <w:rFonts w:ascii="宋体" w:hAnsi="宋体" w:cs="宋体"/>
          <w:color w:val="000000"/>
          <w:kern w:val="0"/>
          <w:sz w:val="22"/>
        </w:rPr>
        <w:t>025201609330100005805</w:t>
      </w:r>
    </w:p>
    <w:p w:rsidR="00D401C3" w:rsidRPr="0041731F" w:rsidRDefault="00D401C3" w:rsidP="0041731F">
      <w:pPr>
        <w:jc w:val="left"/>
        <w:rPr>
          <w:rFonts w:ascii="宋体" w:cs="宋体"/>
          <w:color w:val="000000"/>
          <w:kern w:val="0"/>
          <w:sz w:val="22"/>
        </w:rPr>
      </w:pPr>
      <w:r w:rsidRPr="0041731F">
        <w:rPr>
          <w:rFonts w:ascii="宋体" w:hAnsi="宋体" w:cs="宋体" w:hint="eastAsia"/>
          <w:color w:val="000000"/>
          <w:kern w:val="0"/>
          <w:sz w:val="22"/>
        </w:rPr>
        <w:t>连霄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731F">
        <w:rPr>
          <w:rFonts w:ascii="宋体" w:hAnsi="宋体" w:cs="宋体"/>
          <w:color w:val="000000"/>
          <w:kern w:val="0"/>
          <w:sz w:val="22"/>
        </w:rPr>
        <w:t>025201609330100004308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12D5F">
        <w:rPr>
          <w:rFonts w:ascii="宋体" w:hAnsi="宋体" w:cs="宋体" w:hint="eastAsia"/>
          <w:color w:val="000000"/>
          <w:kern w:val="0"/>
          <w:sz w:val="22"/>
        </w:rPr>
        <w:t>于海龙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312D5F">
        <w:rPr>
          <w:rFonts w:ascii="宋体" w:hAnsi="宋体" w:cs="宋体"/>
          <w:color w:val="000000"/>
          <w:kern w:val="0"/>
          <w:sz w:val="22"/>
        </w:rPr>
        <w:t>025201609330100011782</w:t>
      </w:r>
    </w:p>
    <w:p w:rsidR="00D401C3" w:rsidRPr="0041731F" w:rsidRDefault="00D401C3" w:rsidP="0041731F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54298" w:rsidRDefault="00D401C3" w:rsidP="00954298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F51DD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9F51DD">
        <w:rPr>
          <w:rFonts w:ascii="宋体" w:hAnsi="宋体" w:cs="宋体" w:hint="eastAsia"/>
          <w:color w:val="000000"/>
          <w:kern w:val="0"/>
          <w:sz w:val="24"/>
          <w:szCs w:val="24"/>
        </w:rPr>
        <w:t>安徽省（共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81</w:t>
      </w:r>
      <w:r w:rsidRPr="009F51DD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9F51DD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9F51DD" w:rsidRDefault="00D401C3" w:rsidP="00847C4F">
      <w:pPr>
        <w:widowControl/>
        <w:ind w:firstLineChars="50" w:firstLine="31680"/>
        <w:jc w:val="left"/>
        <w:rPr>
          <w:rFonts w:ascii="宋体" w:cs="宋体"/>
          <w:b/>
          <w:color w:val="000000"/>
          <w:kern w:val="0"/>
          <w:sz w:val="24"/>
          <w:szCs w:val="24"/>
        </w:rPr>
      </w:pPr>
      <w:r w:rsidRPr="009F51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F51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9F51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9F51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9F51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F51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9F51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746" w:type="dxa"/>
        <w:tblInd w:w="93" w:type="dxa"/>
        <w:tblLook w:val="00A0"/>
      </w:tblPr>
      <w:tblGrid>
        <w:gridCol w:w="980"/>
        <w:gridCol w:w="3667"/>
        <w:gridCol w:w="1080"/>
        <w:gridCol w:w="81"/>
        <w:gridCol w:w="2445"/>
        <w:gridCol w:w="599"/>
      </w:tblGrid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柏丙庚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025201711340100027192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汤天铭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025201711340100038962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曹鹏程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025201711340100020783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唐晨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025201711340100023756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陈滔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025201711340100023977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陶斯胜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025201711340100022989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陈洲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025201711340100026460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王飞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025201711340100039811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仇笑康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025201711340100037296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王飞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025201711340100033912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丁广陵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025201711340100028017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王海英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025201711340100026591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丁子文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025201711340100020940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王林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025201711340100025432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杜志兴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025201711340100028436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王敏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025201711340100021071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樊晴晴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025201711340100021749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王胜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025201711340100043343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方飞虎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025201711340100027047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魏然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025201711340100020512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甘方胜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025201711340100022775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翁世和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025201711340100025660</w:t>
            </w:r>
          </w:p>
        </w:tc>
      </w:tr>
      <w:tr w:rsidR="00D401C3" w:rsidRPr="00D7374F" w:rsidTr="00A75925">
        <w:trPr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顾欣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025201711340100022606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吴凯</w:t>
            </w: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A7592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025201711340100024185</w:t>
            </w:r>
          </w:p>
        </w:tc>
      </w:tr>
      <w:tr w:rsidR="00D401C3" w:rsidRPr="00D7374F" w:rsidTr="00A54A74">
        <w:trPr>
          <w:gridAfter w:val="1"/>
          <w:wAfter w:w="599" w:type="dxa"/>
          <w:trHeight w:val="291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韩志权</w:t>
            </w: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F51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 xml:space="preserve">025201711340100029367            </w:t>
            </w:r>
          </w:p>
        </w:tc>
        <w:tc>
          <w:tcPr>
            <w:tcW w:w="1080" w:type="dxa"/>
            <w:vAlign w:val="bottom"/>
          </w:tcPr>
          <w:p w:rsidR="00D401C3" w:rsidRPr="00E648E9" w:rsidRDefault="00D401C3">
            <w:pPr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吴晓莉</w:t>
            </w:r>
          </w:p>
        </w:tc>
        <w:tc>
          <w:tcPr>
            <w:tcW w:w="2420" w:type="dxa"/>
            <w:gridSpan w:val="2"/>
            <w:vAlign w:val="bottom"/>
          </w:tcPr>
          <w:p w:rsidR="00D401C3" w:rsidRPr="00E648E9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025201711340100030630</w:t>
            </w:r>
          </w:p>
        </w:tc>
      </w:tr>
    </w:tbl>
    <w:p w:rsidR="00D401C3" w:rsidRPr="009F51DD" w:rsidRDefault="00D401C3" w:rsidP="009F51D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9F51DD">
        <w:rPr>
          <w:rFonts w:ascii="宋体" w:hAnsi="宋体" w:cs="宋体" w:hint="eastAsia"/>
          <w:color w:val="000000"/>
          <w:kern w:val="0"/>
          <w:sz w:val="22"/>
        </w:rPr>
        <w:t>何伟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F51DD">
        <w:rPr>
          <w:rFonts w:ascii="宋体" w:hAnsi="宋体" w:cs="宋体"/>
          <w:color w:val="000000"/>
          <w:kern w:val="0"/>
          <w:sz w:val="22"/>
        </w:rPr>
        <w:t>025201711340100031447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徐明珠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025201711340100025346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洪海生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8064A">
        <w:rPr>
          <w:rFonts w:ascii="宋体" w:hAnsi="宋体" w:cs="宋体"/>
          <w:color w:val="000000"/>
          <w:kern w:val="0"/>
          <w:sz w:val="22"/>
        </w:rPr>
        <w:t>025201711340100024714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许翠玲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025201711340100028053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洪平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8064A">
        <w:rPr>
          <w:rFonts w:ascii="宋体" w:hAnsi="宋体" w:cs="宋体"/>
          <w:color w:val="000000"/>
          <w:kern w:val="0"/>
          <w:sz w:val="22"/>
        </w:rPr>
        <w:t>025201711340100040395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许深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025201711340100029365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侯胜芳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8064A">
        <w:rPr>
          <w:rFonts w:ascii="宋体" w:hAnsi="宋体" w:cs="宋体"/>
          <w:color w:val="000000"/>
          <w:kern w:val="0"/>
          <w:sz w:val="22"/>
        </w:rPr>
        <w:t>025201711340100021961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严伟芳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025201711340100026026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胡艳秀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8064A">
        <w:rPr>
          <w:rFonts w:ascii="宋体" w:hAnsi="宋体" w:cs="宋体"/>
          <w:color w:val="000000"/>
          <w:kern w:val="0"/>
          <w:sz w:val="22"/>
        </w:rPr>
        <w:t>025201711340100026207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杨晨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025201711340100042774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胡玉荣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8064A">
        <w:rPr>
          <w:rFonts w:ascii="宋体" w:hAnsi="宋体" w:cs="宋体"/>
          <w:color w:val="000000"/>
          <w:kern w:val="0"/>
          <w:sz w:val="22"/>
        </w:rPr>
        <w:t>025201711340100024336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杨坤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025201711340100024475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8064A">
        <w:rPr>
          <w:rFonts w:ascii="宋体" w:hAnsi="宋体" w:cs="宋体" w:hint="eastAsia"/>
          <w:color w:val="000000"/>
          <w:kern w:val="0"/>
          <w:sz w:val="22"/>
        </w:rPr>
        <w:t>黄静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025201711340100051965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杨荣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025201711340100040330</w:t>
      </w:r>
    </w:p>
    <w:p w:rsidR="00D401C3" w:rsidRPr="0058064A" w:rsidRDefault="00D401C3" w:rsidP="0058064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李德军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025201711340100026340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张大栓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025201711340100046843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李恒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025201711340100021765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025201711340100026912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李魁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025201711340100022376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张凤华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025201711340100047472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李涛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025201711340100021497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张虎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025201711340100033229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李子友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025201711340100041327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张家飞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65DCB">
        <w:rPr>
          <w:rFonts w:ascii="宋体" w:hAnsi="宋体" w:cs="宋体"/>
          <w:color w:val="000000"/>
          <w:kern w:val="0"/>
          <w:sz w:val="22"/>
        </w:rPr>
        <w:t>025201711340100031622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凌必红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025201711340100023793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E65DCB">
        <w:rPr>
          <w:rFonts w:ascii="宋体" w:hAnsi="宋体" w:cs="宋体" w:hint="eastAsia"/>
          <w:color w:val="000000"/>
          <w:kern w:val="0"/>
          <w:sz w:val="22"/>
        </w:rPr>
        <w:t>张家能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A74">
        <w:rPr>
          <w:rFonts w:ascii="宋体" w:hAnsi="宋体" w:cs="宋体"/>
          <w:color w:val="000000"/>
          <w:kern w:val="0"/>
          <w:sz w:val="22"/>
        </w:rPr>
        <w:t>025201711340100026920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刘晨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025201711340100021712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A54A74">
        <w:rPr>
          <w:rFonts w:ascii="宋体" w:hAnsi="宋体" w:cs="宋体" w:hint="eastAsia"/>
          <w:color w:val="000000"/>
          <w:kern w:val="0"/>
          <w:sz w:val="22"/>
        </w:rPr>
        <w:t>张军晓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A74">
        <w:rPr>
          <w:rFonts w:ascii="宋体" w:hAnsi="宋体" w:cs="宋体"/>
          <w:color w:val="000000"/>
          <w:kern w:val="0"/>
          <w:sz w:val="22"/>
        </w:rPr>
        <w:t>025201711340100020795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刘俊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025201711340100026147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A54A74">
        <w:rPr>
          <w:rFonts w:ascii="宋体" w:hAnsi="宋体" w:cs="宋体" w:hint="eastAsia"/>
          <w:color w:val="000000"/>
          <w:kern w:val="0"/>
          <w:sz w:val="22"/>
        </w:rPr>
        <w:t>张玲玲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A74">
        <w:rPr>
          <w:rFonts w:ascii="宋体" w:hAnsi="宋体" w:cs="宋体"/>
          <w:color w:val="000000"/>
          <w:kern w:val="0"/>
          <w:sz w:val="22"/>
        </w:rPr>
        <w:t>025201711340100024559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刘永春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025201711340100020447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A54A74">
        <w:rPr>
          <w:rFonts w:ascii="宋体" w:hAnsi="宋体" w:cs="宋体" w:hint="eastAsia"/>
          <w:color w:val="000000"/>
          <w:kern w:val="0"/>
          <w:sz w:val="22"/>
        </w:rPr>
        <w:t>张玲钰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A74">
        <w:rPr>
          <w:rFonts w:ascii="宋体" w:hAnsi="宋体" w:cs="宋体"/>
          <w:color w:val="000000"/>
          <w:kern w:val="0"/>
          <w:sz w:val="22"/>
        </w:rPr>
        <w:t>025201711340100021066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卢超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025201711340100059025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A54A74">
        <w:rPr>
          <w:rFonts w:ascii="宋体" w:hAnsi="宋体" w:cs="宋体" w:hint="eastAsia"/>
          <w:color w:val="000000"/>
          <w:kern w:val="0"/>
          <w:sz w:val="22"/>
        </w:rPr>
        <w:t>张维芹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54A74">
        <w:rPr>
          <w:rFonts w:ascii="宋体" w:hAnsi="宋体" w:cs="宋体"/>
          <w:color w:val="000000"/>
          <w:kern w:val="0"/>
          <w:sz w:val="22"/>
        </w:rPr>
        <w:t>025201711340100037511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吕东琦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025201711340100023901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张伟明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025201711340100061753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缪言祥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025201711340100029695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张雪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025201711340100040695</w:t>
      </w:r>
    </w:p>
    <w:p w:rsidR="00D401C3" w:rsidRPr="00A75925" w:rsidRDefault="00D401C3" w:rsidP="00A7592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A75925">
        <w:rPr>
          <w:rFonts w:ascii="宋体" w:hAnsi="宋体" w:cs="宋体" w:hint="eastAsia"/>
          <w:color w:val="000000"/>
          <w:kern w:val="0"/>
          <w:sz w:val="22"/>
        </w:rPr>
        <w:t>裴仁桂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025201711340100025431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张艳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025201711340100022005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秦静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025201711340100021838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郑晶晶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025201711340100028179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任珺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025201711340100033140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周道林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025201711340100033402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沈敬洋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025201711340100021903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周德明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025201711340100020755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沈旭平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025201711340100030575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周渐海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025201711340100023706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舒瑜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025201711340100051617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周琴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025201711340100029006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孙彬泰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025201711340100032368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周天祥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025201711340100027282</w:t>
      </w:r>
    </w:p>
    <w:p w:rsidR="00D401C3" w:rsidRPr="00A75925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A75925">
        <w:rPr>
          <w:rFonts w:ascii="宋体" w:hAnsi="宋体" w:cs="宋体" w:hint="eastAsia"/>
          <w:color w:val="000000"/>
          <w:kern w:val="0"/>
          <w:sz w:val="22"/>
        </w:rPr>
        <w:t>孙如松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A75925">
        <w:rPr>
          <w:rFonts w:ascii="宋体" w:hAnsi="宋体" w:cs="宋体"/>
          <w:color w:val="000000"/>
          <w:kern w:val="0"/>
          <w:sz w:val="22"/>
        </w:rPr>
        <w:t>025201711340100044404</w:t>
      </w:r>
      <w:r>
        <w:rPr>
          <w:rFonts w:ascii="宋体" w:hAnsi="宋体" w:cs="宋体"/>
          <w:color w:val="000000"/>
          <w:kern w:val="0"/>
          <w:sz w:val="22"/>
        </w:rPr>
        <w:t xml:space="preserve">             </w:t>
      </w:r>
      <w:r w:rsidRPr="00971D21">
        <w:rPr>
          <w:rFonts w:ascii="宋体" w:hAnsi="宋体" w:cs="宋体" w:hint="eastAsia"/>
          <w:color w:val="000000"/>
          <w:kern w:val="0"/>
          <w:sz w:val="22"/>
        </w:rPr>
        <w:t>朱小宇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D21">
        <w:rPr>
          <w:rFonts w:ascii="宋体" w:hAnsi="宋体" w:cs="宋体"/>
          <w:color w:val="000000"/>
          <w:kern w:val="0"/>
          <w:sz w:val="22"/>
        </w:rPr>
        <w:t>025201711340100035353</w:t>
      </w:r>
    </w:p>
    <w:p w:rsidR="00D401C3" w:rsidRPr="001519C2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1519C2">
        <w:rPr>
          <w:rFonts w:ascii="宋体" w:hAnsi="宋体" w:cs="宋体" w:hint="eastAsia"/>
          <w:color w:val="000000"/>
          <w:kern w:val="0"/>
          <w:sz w:val="22"/>
        </w:rPr>
        <w:t>汪长洲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519C2">
        <w:rPr>
          <w:rFonts w:ascii="宋体" w:hAnsi="宋体" w:cs="宋体"/>
          <w:color w:val="000000"/>
          <w:kern w:val="0"/>
          <w:sz w:val="22"/>
        </w:rPr>
        <w:t>0250000002511340204</w:t>
      </w:r>
    </w:p>
    <w:p w:rsidR="00D401C3" w:rsidRPr="00971D21" w:rsidRDefault="00D401C3" w:rsidP="00971D21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1715AE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1715AE">
        <w:rPr>
          <w:rFonts w:ascii="宋体" w:hAnsi="宋体" w:cs="宋体" w:hint="eastAsia"/>
          <w:color w:val="000000"/>
          <w:kern w:val="0"/>
          <w:sz w:val="24"/>
          <w:szCs w:val="24"/>
        </w:rPr>
        <w:t>福建省（共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80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</w:t>
      </w:r>
      <w:r w:rsidRPr="001715AE"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</w:p>
    <w:p w:rsidR="00D401C3" w:rsidRPr="001715AE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1715AE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1715A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1715A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1715A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1715A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1715A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1715A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1715A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211" w:type="dxa"/>
        <w:tblInd w:w="93" w:type="dxa"/>
        <w:tblLook w:val="00A0"/>
      </w:tblPr>
      <w:tblGrid>
        <w:gridCol w:w="960"/>
        <w:gridCol w:w="3591"/>
        <w:gridCol w:w="1134"/>
        <w:gridCol w:w="2526"/>
      </w:tblGrid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安歆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025201711350100041921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林贻云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025201711350100034044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蔡丽娟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025201711350100045731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刘利生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025201711350100047642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曾丽珍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025201711350100045855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刘胜英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025201711350100032143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陈君毅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025201711350100033780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刘文辉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025201711350100035649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陈瑞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025201711350100023834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刘毅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025201711350100025351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陈晓光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025201711350100024461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罗丽华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025201711350100048219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陈亿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025201711350100021107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罗舒榕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025201711350100031141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方智祥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025201711350100028336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骆秋芳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025201711350100028337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高信春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025201711350100037601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马君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025201711350100054719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葛增银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025201711350100033611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马榕玲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025201711350100024957</w:t>
            </w:r>
          </w:p>
        </w:tc>
      </w:tr>
      <w:tr w:rsidR="00D401C3" w:rsidRPr="00D7374F" w:rsidTr="00D32470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古学谦</w:t>
            </w:r>
          </w:p>
        </w:tc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1715A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025201711350100030423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缪增康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41423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025201711350100020756</w:t>
            </w:r>
          </w:p>
        </w:tc>
      </w:tr>
    </w:tbl>
    <w:p w:rsidR="00D401C3" w:rsidRPr="00E648E9" w:rsidRDefault="00D401C3" w:rsidP="001715AE">
      <w:pPr>
        <w:jc w:val="left"/>
        <w:rPr>
          <w:rFonts w:ascii="宋体" w:hAnsi="宋体" w:cs="宋体"/>
          <w:color w:val="000000"/>
          <w:kern w:val="0"/>
          <w:sz w:val="22"/>
        </w:rPr>
      </w:pPr>
      <w:r w:rsidRPr="00E648E9">
        <w:rPr>
          <w:rFonts w:ascii="宋体" w:hAnsi="宋体" w:cs="宋体"/>
          <w:color w:val="FF0000"/>
          <w:kern w:val="0"/>
          <w:sz w:val="22"/>
        </w:rPr>
        <w:t xml:space="preserve"> </w:t>
      </w:r>
      <w:r w:rsidRPr="00E648E9">
        <w:rPr>
          <w:rFonts w:ascii="宋体" w:hAnsi="宋体" w:cs="宋体" w:hint="eastAsia"/>
          <w:color w:val="000000"/>
          <w:kern w:val="0"/>
          <w:sz w:val="22"/>
        </w:rPr>
        <w:t>关强</w:t>
      </w:r>
      <w:r w:rsidRPr="00E648E9">
        <w:rPr>
          <w:rFonts w:ascii="宋体" w:hAnsi="宋体" w:cs="宋体"/>
          <w:color w:val="000000"/>
          <w:kern w:val="0"/>
          <w:sz w:val="22"/>
        </w:rPr>
        <w:t xml:space="preserve">    025201711350100022029            </w:t>
      </w:r>
      <w:r w:rsidRPr="00E648E9">
        <w:rPr>
          <w:rFonts w:ascii="宋体" w:hAnsi="宋体" w:cs="宋体" w:hint="eastAsia"/>
          <w:color w:val="000000"/>
          <w:kern w:val="0"/>
          <w:sz w:val="22"/>
        </w:rPr>
        <w:t>钱梁</w:t>
      </w:r>
      <w:r w:rsidRPr="00E648E9">
        <w:rPr>
          <w:rFonts w:ascii="宋体" w:hAnsi="宋体" w:cs="宋体"/>
          <w:color w:val="000000"/>
          <w:kern w:val="0"/>
          <w:sz w:val="22"/>
        </w:rPr>
        <w:t xml:space="preserve">      025201711350100026904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郭芳军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025201711350100021761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钱仁煌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025201711350100033995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韩超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025201711350100028821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石占伟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025201711350100045314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何金榜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025201711350100026229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孙翔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025201711350100023856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黄承洪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025201711350100031879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孙新华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025201711350100036308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黄海林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025201711350100024608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王斌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025201711350100021123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黄建成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025201711350100027538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王家森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025201711350100021720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黄剑峰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025201711350100026341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王鹏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025201711350100030669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黄伟松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025201711350100024341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王晓群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025201711350100023551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黄长洪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025201711350100040978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魏乙鸣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025201711350100024690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简锡锋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025201711350100034338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温莉娜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025201711350100033242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姜煌彩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025201711350100031043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吴健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025201711350100030167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蒋阳艳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025201711350100021772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吴善发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025201711350100042033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晋旭辉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025201711350100056684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吴绅发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025201711350100049992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李彩霞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025201711350100041734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夏国凯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025201711350100021165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025201711350100043128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谢家鹏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025201711350100020085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025201711350100038062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谢兴盛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025201711350100033315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李瑞福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025201711350100030159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杨洁慧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025201711350100023519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李文斌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025201711350100031227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杨仕思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025201711350100037253</w:t>
      </w:r>
    </w:p>
    <w:p w:rsidR="00D401C3" w:rsidRPr="001715AE" w:rsidRDefault="00D401C3" w:rsidP="001715A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715AE">
        <w:rPr>
          <w:rFonts w:ascii="宋体" w:hAnsi="宋体" w:cs="宋体"/>
          <w:color w:val="000000"/>
          <w:kern w:val="0"/>
          <w:sz w:val="22"/>
        </w:rPr>
        <w:t>025201711350100020358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游良武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025201711350100055225</w:t>
      </w:r>
    </w:p>
    <w:p w:rsidR="00D401C3" w:rsidRPr="00414234" w:rsidRDefault="00D401C3" w:rsidP="0041423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715AE">
        <w:rPr>
          <w:rFonts w:ascii="宋体" w:hAnsi="宋体" w:cs="宋体" w:hint="eastAsia"/>
          <w:color w:val="000000"/>
          <w:kern w:val="0"/>
          <w:sz w:val="22"/>
        </w:rPr>
        <w:t>李英俊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025201711350100030320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余虹烨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025201711350100021727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梁齐慎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025201711350100056542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袁玉铃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025201711350100028872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廖春华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025201711350100023608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张火根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025201711350100037010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廖丹霞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025201711350100030031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张良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025201711350100046447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林乘长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025201711350100024849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张玲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025201711350100029393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林金凤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025201711350100043360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赵兴贵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025201711350100027895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林浪涛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025201711350100024247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郑春燕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025201711350100047791</w:t>
      </w: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林少健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025201711350100023400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14234">
        <w:rPr>
          <w:rFonts w:ascii="宋体" w:hAnsi="宋体" w:cs="宋体" w:hint="eastAsia"/>
          <w:color w:val="000000"/>
          <w:kern w:val="0"/>
          <w:sz w:val="22"/>
        </w:rPr>
        <w:t>朱名山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025201711350100028349</w:t>
      </w:r>
    </w:p>
    <w:p w:rsidR="00D401C3" w:rsidRPr="00A6035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14234">
        <w:rPr>
          <w:rFonts w:ascii="宋体" w:hAnsi="宋体" w:cs="宋体" w:hint="eastAsia"/>
          <w:color w:val="000000"/>
          <w:kern w:val="0"/>
          <w:sz w:val="22"/>
        </w:rPr>
        <w:t>林顺荣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14234">
        <w:rPr>
          <w:rFonts w:ascii="宋体" w:hAnsi="宋体" w:cs="宋体"/>
          <w:color w:val="000000"/>
          <w:kern w:val="0"/>
          <w:sz w:val="22"/>
        </w:rPr>
        <w:t>025201711350100031953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A60353">
        <w:rPr>
          <w:rFonts w:ascii="宋体" w:hAnsi="宋体" w:cs="宋体" w:hint="eastAsia"/>
          <w:color w:val="000000"/>
          <w:kern w:val="0"/>
          <w:sz w:val="22"/>
        </w:rPr>
        <w:t>柯文选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A60353">
        <w:rPr>
          <w:rFonts w:ascii="宋体" w:hAnsi="宋体" w:cs="宋体"/>
          <w:color w:val="000000"/>
          <w:kern w:val="0"/>
          <w:sz w:val="22"/>
        </w:rPr>
        <w:t>025201609350100000948</w:t>
      </w:r>
    </w:p>
    <w:p w:rsidR="00D401C3" w:rsidRPr="00A60353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41423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414234" w:rsidRDefault="00D401C3" w:rsidP="00414234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414234" w:rsidRDefault="00D401C3" w:rsidP="0081128E">
      <w:pPr>
        <w:widowControl/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025D2C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025D2C">
        <w:rPr>
          <w:rFonts w:ascii="宋体" w:hAnsi="宋体" w:cs="宋体" w:hint="eastAsia"/>
          <w:color w:val="000000"/>
          <w:kern w:val="0"/>
          <w:sz w:val="24"/>
          <w:szCs w:val="24"/>
        </w:rPr>
        <w:t>厦门市（共</w:t>
      </w:r>
      <w:r w:rsidRPr="00025D2C">
        <w:rPr>
          <w:rFonts w:ascii="宋体" w:hAnsi="宋体" w:cs="宋体"/>
          <w:color w:val="000000"/>
          <w:kern w:val="0"/>
          <w:sz w:val="24"/>
          <w:szCs w:val="24"/>
        </w:rPr>
        <w:t>6</w:t>
      </w:r>
      <w:r>
        <w:rPr>
          <w:rFonts w:ascii="宋体" w:hAnsi="宋体" w:cs="宋体"/>
          <w:color w:val="000000"/>
          <w:kern w:val="0"/>
          <w:sz w:val="24"/>
          <w:szCs w:val="24"/>
        </w:rPr>
        <w:t>8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025D2C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</w:p>
    <w:tbl>
      <w:tblPr>
        <w:tblW w:w="9582" w:type="dxa"/>
        <w:tblInd w:w="93" w:type="dxa"/>
        <w:tblLook w:val="00A0"/>
      </w:tblPr>
      <w:tblGrid>
        <w:gridCol w:w="1080"/>
        <w:gridCol w:w="3471"/>
        <w:gridCol w:w="1504"/>
        <w:gridCol w:w="249"/>
        <w:gridCol w:w="3278"/>
      </w:tblGrid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278" w:type="dxa"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蔡宇泽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025201711350200033754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林建平</w:t>
            </w:r>
            <w:r w:rsidRPr="00E648E9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025201711350200046920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曾庆勇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025201711350200023018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林钦泉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025201711350200023538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陈翠惠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025201711350200022926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林伟文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025201711350200020826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陈尔钟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025201711350200031587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林小华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025201711350200025181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陈家利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025201711350200041106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林亚成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025201711350200028132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陈丽珠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025201711350200024656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林云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025201711350200028123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025D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陈日山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025201711350200023065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刘冰锋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025201711350200026761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陈瑞芳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025201711350200023158</w:t>
            </w:r>
          </w:p>
        </w:tc>
        <w:tc>
          <w:tcPr>
            <w:tcW w:w="1504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刘巧玲</w:t>
            </w:r>
          </w:p>
        </w:tc>
        <w:tc>
          <w:tcPr>
            <w:tcW w:w="3527" w:type="dxa"/>
            <w:gridSpan w:val="2"/>
            <w:vAlign w:val="center"/>
          </w:tcPr>
          <w:p w:rsidR="00D401C3" w:rsidRPr="00E648E9" w:rsidRDefault="00D401C3" w:rsidP="00936E38">
            <w:pPr>
              <w:widowControl/>
              <w:jc w:val="left"/>
              <w:rPr>
                <w:rFonts w:ascii="宋体" w:cs="宋体"/>
                <w:color w:val="FF0000"/>
                <w:kern w:val="0"/>
                <w:sz w:val="22"/>
              </w:rPr>
            </w:pPr>
            <w:r w:rsidRPr="00E648E9">
              <w:rPr>
                <w:rFonts w:ascii="宋体" w:hAnsi="宋体" w:cs="宋体"/>
                <w:color w:val="FF0000"/>
                <w:kern w:val="0"/>
                <w:sz w:val="22"/>
              </w:rPr>
              <w:t xml:space="preserve">  </w:t>
            </w:r>
            <w:r w:rsidRPr="00D7374F">
              <w:rPr>
                <w:rFonts w:ascii="宋体" w:hAnsi="宋体"/>
                <w:color w:val="000000"/>
                <w:sz w:val="22"/>
              </w:rPr>
              <w:t>025201711350200030724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陈世齐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025201711350200054761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罗娟娟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025201711350200033521</w:t>
            </w:r>
          </w:p>
        </w:tc>
      </w:tr>
      <w:tr w:rsidR="00D401C3" w:rsidRPr="00D7374F" w:rsidTr="00936E38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陈峥嵘</w:t>
            </w:r>
          </w:p>
        </w:tc>
        <w:tc>
          <w:tcPr>
            <w:tcW w:w="34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648E9" w:rsidRDefault="00D401C3" w:rsidP="00611BE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025201711350200020513</w:t>
            </w:r>
          </w:p>
        </w:tc>
        <w:tc>
          <w:tcPr>
            <w:tcW w:w="1753" w:type="dxa"/>
            <w:gridSpan w:val="2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彭伟</w:t>
            </w:r>
          </w:p>
        </w:tc>
        <w:tc>
          <w:tcPr>
            <w:tcW w:w="3278" w:type="dxa"/>
            <w:vAlign w:val="center"/>
          </w:tcPr>
          <w:p w:rsidR="00D401C3" w:rsidRPr="00E648E9" w:rsidRDefault="00D401C3" w:rsidP="00936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025201711350200031460</w:t>
            </w:r>
          </w:p>
        </w:tc>
      </w:tr>
    </w:tbl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戴木海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025201711350200020703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邱小英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025201711350200029048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杜金雕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025201711350200021759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邱兴游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025201711350200021291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杜军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025201711350200020762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苏桂梅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025201711350200028227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范玉良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025201711350200027660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王明雅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025201711350200029104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方宇亮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025201711350200020097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王银琴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025201711350200028320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甘静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025201711350200020877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吴育坚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025201711350200022361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龚春平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025201711350200024931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徐永凯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025201711350200024400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郭少洪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025201711350200032417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许达炜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025201711350200031625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郭志鹏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025201711350200030113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于俊荣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025201711350200025366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黄式涛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025201711350200030288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余作明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025201711350200025784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黄勇霖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025201711350200021464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张福进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/>
          <w:color w:val="000000"/>
          <w:kern w:val="0"/>
          <w:sz w:val="22"/>
        </w:rPr>
        <w:t>025201711350200024588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黄哲佳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025201711350200025106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036">
        <w:rPr>
          <w:rFonts w:ascii="宋体" w:hAnsi="宋体" w:cs="宋体" w:hint="eastAsia"/>
          <w:color w:val="000000"/>
          <w:kern w:val="0"/>
          <w:sz w:val="22"/>
        </w:rPr>
        <w:t>张桂武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025201711350200031561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黄志伟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025201711350200022634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张开京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025201711350200021767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贾发亮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025201711350200026893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张鹏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025201711350200028208</w:t>
      </w:r>
    </w:p>
    <w:p w:rsidR="00D401C3" w:rsidRPr="00611BEE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江美红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025201711350200022030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张群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025201711350200022051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江友生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025201711350200038833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张永霖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025201711350200023385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康永强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025201711350200039931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张志刚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025201711350200023728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李小娟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025201711350200022712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郑丽娜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025201711350200026225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李训概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025201711350200024080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郑阳财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025201711350200043523</w:t>
      </w:r>
    </w:p>
    <w:p w:rsidR="00D401C3" w:rsidRPr="003F03EC" w:rsidRDefault="00D401C3" w:rsidP="00611BEE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李艺凤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11BEE">
        <w:rPr>
          <w:rFonts w:ascii="宋体" w:hAnsi="宋体" w:cs="宋体"/>
          <w:color w:val="000000"/>
          <w:kern w:val="0"/>
          <w:sz w:val="22"/>
        </w:rPr>
        <w:t>025201711350200040608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钟雪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025201711350200029108</w:t>
      </w:r>
    </w:p>
    <w:p w:rsidR="00D401C3" w:rsidRPr="003F03EC" w:rsidRDefault="00D401C3" w:rsidP="00936E3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11BEE">
        <w:rPr>
          <w:rFonts w:ascii="宋体" w:hAnsi="宋体" w:cs="宋体" w:hint="eastAsia"/>
          <w:color w:val="000000"/>
          <w:kern w:val="0"/>
          <w:sz w:val="22"/>
        </w:rPr>
        <w:t>李毅东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025201711350200032192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周志鸿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025201711350200024411</w:t>
      </w:r>
    </w:p>
    <w:p w:rsidR="00D401C3" w:rsidRPr="003F03EC" w:rsidRDefault="00D401C3" w:rsidP="00936E3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李章榆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025201711350200037255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朱丁玲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025201711350200033467</w:t>
      </w:r>
    </w:p>
    <w:p w:rsidR="00D401C3" w:rsidRPr="003F03EC" w:rsidRDefault="00D401C3" w:rsidP="00936E3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廖育贤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025201711350200040128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 w:hint="eastAsia"/>
          <w:color w:val="000000"/>
          <w:kern w:val="0"/>
          <w:sz w:val="22"/>
        </w:rPr>
        <w:t>庄春坪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03EC">
        <w:rPr>
          <w:rFonts w:ascii="宋体" w:hAnsi="宋体" w:cs="宋体"/>
          <w:color w:val="000000"/>
          <w:kern w:val="0"/>
          <w:sz w:val="22"/>
        </w:rPr>
        <w:t>025201711350200035705</w:t>
      </w:r>
    </w:p>
    <w:p w:rsidR="00D401C3" w:rsidRPr="00936E38" w:rsidRDefault="00D401C3" w:rsidP="00936E3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林超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025201711350200023802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 w:hint="eastAsia"/>
          <w:color w:val="000000"/>
          <w:kern w:val="0"/>
          <w:sz w:val="22"/>
        </w:rPr>
        <w:t>林海娟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36E38">
        <w:rPr>
          <w:rFonts w:ascii="宋体" w:hAnsi="宋体" w:cs="宋体"/>
          <w:color w:val="000000"/>
          <w:kern w:val="0"/>
          <w:sz w:val="22"/>
        </w:rPr>
        <w:t>025201711350200027938</w:t>
      </w:r>
    </w:p>
    <w:p w:rsidR="00D401C3" w:rsidRPr="00936E38" w:rsidRDefault="00D401C3" w:rsidP="00936E38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936E38" w:rsidRDefault="00D401C3" w:rsidP="00936E38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2A597D" w:rsidRDefault="00D401C3" w:rsidP="002A597D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6D4AB1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6D4AB1">
        <w:rPr>
          <w:rFonts w:ascii="宋体" w:hAnsi="宋体" w:cs="宋体" w:hint="eastAsia"/>
          <w:color w:val="000000"/>
          <w:kern w:val="0"/>
          <w:sz w:val="24"/>
          <w:szCs w:val="24"/>
        </w:rPr>
        <w:t>江西省（共</w:t>
      </w:r>
      <w:r w:rsidRPr="006D4AB1">
        <w:rPr>
          <w:rFonts w:ascii="宋体" w:hAnsi="宋体" w:cs="宋体"/>
          <w:color w:val="000000"/>
          <w:kern w:val="0"/>
          <w:sz w:val="24"/>
          <w:szCs w:val="24"/>
        </w:rPr>
        <w:t>51</w:t>
      </w:r>
      <w:r w:rsidRPr="006D4AB1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6D4AB1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6D4AB1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6D4AB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6D4AB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6D4AB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6D4AB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6D4AB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6D4AB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6D4AB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637" w:type="dxa"/>
        <w:tblInd w:w="93" w:type="dxa"/>
        <w:tblLook w:val="00A0"/>
      </w:tblPr>
      <w:tblGrid>
        <w:gridCol w:w="960"/>
        <w:gridCol w:w="3450"/>
        <w:gridCol w:w="1701"/>
        <w:gridCol w:w="2526"/>
      </w:tblGrid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曾庆龙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025201711360100037209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邱群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025201711360100026034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025201711360100025590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万莉群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025201711360100025167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车南轩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025201711360100023197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王宝杰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025201711360100040185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陈博宇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025201711360100026431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吴福海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025201711360100056334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陈丽君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025201711360100025474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吴小山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025201711360100027736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陈士敏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025201711360100026328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伍梅秀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025201711360100026135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陈子坤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025201711360100021931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谢国琼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025201711360100029952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程人愿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025201711360100026716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徐凯知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025201711360100021846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褚磊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025201711360100030148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徐庆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025201711360100033052</w:t>
            </w:r>
          </w:p>
        </w:tc>
      </w:tr>
      <w:tr w:rsidR="00D401C3" w:rsidRPr="00D7374F" w:rsidTr="008A507A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邓定鑫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025201711360100021075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徐孙静如</w:t>
            </w:r>
            <w:r w:rsidRPr="00E648E9">
              <w:rPr>
                <w:rFonts w:ascii="宋体" w:hAnsi="宋体" w:cs="宋体"/>
                <w:color w:val="000000"/>
                <w:sz w:val="22"/>
              </w:rPr>
              <w:t xml:space="preserve"> 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D4AB1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025201711360100029403</w:t>
            </w:r>
          </w:p>
        </w:tc>
      </w:tr>
    </w:tbl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邓朗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025201711360100024283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徐运平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025201711360100037403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冯志谦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025201711360100020276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薛练武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025201711360100047658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甘传林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025201711360100026391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叶银兰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025201711360100035802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郭立平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025201711360100044286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易功贱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025201711360100025010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郭立闪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025201711360100049180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易海南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025201711360100024520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胡金寿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025201711360100024372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袁智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025201711360100032507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华振兴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025201711360100025388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张键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025201711360100020602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纪青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025201711360100022578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张莉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025201711360100023946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简红红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025201711360100021992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张婷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025201711360100041245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李鹏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025201711360100023252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张自英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025201711360100023190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李瑞婷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025201711360100031980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周韦伶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025201711360100034918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刘二平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025201711360100031383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周雪剑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025201711360100021199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罗翊远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025201711360100022645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周勇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025201711360100024937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毛金凤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025201711360100023225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庄涌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025201711360100048146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孟虎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025201711360100020946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 w:hint="eastAsia"/>
          <w:color w:val="000000"/>
          <w:kern w:val="0"/>
          <w:sz w:val="22"/>
        </w:rPr>
        <w:t>邹渊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22145">
        <w:rPr>
          <w:rFonts w:ascii="宋体" w:hAnsi="宋体" w:cs="宋体"/>
          <w:color w:val="000000"/>
          <w:kern w:val="0"/>
          <w:sz w:val="22"/>
        </w:rPr>
        <w:t>025201711360100020786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D4AB1">
        <w:rPr>
          <w:rFonts w:ascii="宋体" w:hAnsi="宋体" w:cs="宋体" w:hint="eastAsia"/>
          <w:color w:val="000000"/>
          <w:kern w:val="0"/>
          <w:sz w:val="22"/>
        </w:rPr>
        <w:t>邱敏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6D4AB1">
        <w:rPr>
          <w:rFonts w:ascii="宋体" w:hAnsi="宋体" w:cs="宋体"/>
          <w:color w:val="000000"/>
          <w:kern w:val="0"/>
          <w:sz w:val="22"/>
        </w:rPr>
        <w:t>025201711360100029816</w:t>
      </w: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6D4AB1" w:rsidRDefault="00D401C3" w:rsidP="006D4AB1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6B2721" w:rsidRDefault="00D401C3" w:rsidP="006B2721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6B2721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6B2721">
        <w:rPr>
          <w:rFonts w:ascii="宋体" w:hAnsi="宋体" w:cs="宋体" w:hint="eastAsia"/>
          <w:color w:val="000000"/>
          <w:kern w:val="0"/>
          <w:sz w:val="24"/>
          <w:szCs w:val="24"/>
        </w:rPr>
        <w:t>山东省（共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291</w:t>
      </w:r>
      <w:r w:rsidRPr="006B2721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6B2721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6B2721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6B272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6B272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6B272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6B272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 </w:t>
      </w:r>
      <w:r w:rsidRPr="006B272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6B2721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6B2721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600" w:type="dxa"/>
        <w:tblInd w:w="93" w:type="dxa"/>
        <w:tblLook w:val="00A0"/>
      </w:tblPr>
      <w:tblGrid>
        <w:gridCol w:w="960"/>
        <w:gridCol w:w="3450"/>
        <w:gridCol w:w="1559"/>
        <w:gridCol w:w="3631"/>
      </w:tblGrid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2007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艾社华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2007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025201711370100024232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逄勋庆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025201711370100021813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92007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安宁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025201711370100057583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彭庆涛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025201711370100021063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边立鸾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025201711370100029598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戚迪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4F56E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025201711370100020611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卜祥芹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025201711370100029345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戚宪资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025201711370100020175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蔡亮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025201711370100030023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戚钰培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025201711370200028902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蔡林楠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025201711370100044944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钱银银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025201711370100027756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曹便灵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025201711370100026354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任刚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025201711370100028344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陈彪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025201711370100022561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任磊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025201711370100054603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陈晨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025201711370100047262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桑来鹏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025201711370100033281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陈春霞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025201711370100049675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尚晋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025201711370200033325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陈奉玲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025201711370100046355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邵建华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025201711370100043258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陈建霞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025201711370200022284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沈怀涛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025201711370100024075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陈峻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025201711370200020516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石建波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025201711370100026402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迟增芬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025201711370100022419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石建华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025201711370200040722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褚亚洲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025201711370100027537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宋晨曦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025201711370100043731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崔婷婷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025201711370200025462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宋健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025201711370200045330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崔又升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025201711370100020911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宋现凤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025201711370100025138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单桂花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025201711370100025402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苏超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025201711370200028947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丁晓峰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025201711370200026448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孙彬华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025201711370100029468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董道辉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025201711370100021125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孙岚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025201711370100038788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董健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025201711370100020928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孙丽萍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025201711370200026186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都业忠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025201711370200031673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孙倩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025201711370200040494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杜春晖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025201711370100027427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孙晓敏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025201711370100038753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025201711370100020497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孙学英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025201711370100021068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范云龙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025201711370100032409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孙永华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025201711370100025729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冯吉刚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025201711370100020225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孙媛媛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025201711370100020688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6B158D">
            <w:pPr>
              <w:jc w:val="left"/>
              <w:rPr>
                <w:rFonts w:ascii="宋体" w:cs="宋体"/>
                <w:color w:val="000000"/>
                <w:sz w:val="18"/>
                <w:szCs w:val="18"/>
              </w:rPr>
            </w:pPr>
            <w:r w:rsidRPr="00D7374F">
              <w:rPr>
                <w:rFonts w:ascii="宋体" w:hAnsi="宋体" w:hint="eastAsia"/>
                <w:color w:val="000000"/>
                <w:sz w:val="18"/>
                <w:szCs w:val="18"/>
              </w:rPr>
              <w:t>付丽怡娟</w:t>
            </w:r>
            <w:r w:rsidRPr="00D7374F">
              <w:rPr>
                <w:rFonts w:ascii="宋体" w:hAnsi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025201711370100042754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孙自现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025201711370100022495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付梦菁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025201711370200043830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唐林森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8E76B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025201711370200020117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付正云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025201711370100022473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田睿睿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025201711370200041924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盖瑞云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025201711370100031402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田玉芝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025201711370100052093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高宾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025201711370100032181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王爱春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025201711370100020218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高成成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025201711370100058841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王昌坤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025201711370200033718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高聪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025201711370200056707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王春莉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025201711370100033238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025201711370100051158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王峰莲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025201711370200045316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高绍燕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025201711370100032402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王国营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025201711370200027400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高文秀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025201711370200035875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王海令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025201711370200022247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高学磊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025201711370100032073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王红敏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025201711370100029312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高宜进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025201711370200020605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王鸿雁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025201711370100034064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高兆平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025201711370100041876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王金霞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025201711370100028231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耿桂香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025201711370200056422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王凯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025201711370100024025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耿艳华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025201711370100034869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王凯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025201711370100048125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关峰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025201711370100031812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王克力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025201711370200025020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郭斌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025201711370200020744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王磊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025201711370100024107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郭传慧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648E9" w:rsidRDefault="00D401C3" w:rsidP="00B243A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025201711370100028941</w:t>
            </w:r>
          </w:p>
        </w:tc>
        <w:tc>
          <w:tcPr>
            <w:tcW w:w="1559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王琳</w:t>
            </w:r>
          </w:p>
        </w:tc>
        <w:tc>
          <w:tcPr>
            <w:tcW w:w="3631" w:type="dxa"/>
            <w:vAlign w:val="bottom"/>
          </w:tcPr>
          <w:p w:rsidR="00D401C3" w:rsidRPr="00E648E9" w:rsidRDefault="00D401C3" w:rsidP="00FC4B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025201711370100039316</w:t>
            </w:r>
          </w:p>
        </w:tc>
      </w:tr>
    </w:tbl>
    <w:p w:rsidR="00D401C3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4"/>
          <w:szCs w:val="24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郭雷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025201711370100020700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王梅华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025201711370100052434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郭世玲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025201711370200035577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王明磊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025201711370100032456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郭新成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025201711370100037040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王男男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025201711370100030173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郭泽宇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025201711370200046915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王沛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025201711370200053473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韩东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025201711370200034965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王强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025201711370100024043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韩丽君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025201711370200040801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王清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025201711370100020262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韩兴宝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025201711370100035703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王琼林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025201711370100026514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韩兴超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025201711370100027104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王瑞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025201711370100023882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韩振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025201711370100048206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王胜利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025201711370100032493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郝建玲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025201711370100041449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王彤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025201711370100045079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何昊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025201711370200030706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王伟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025201711370100032112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胡德红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025201711370200047971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王兴磊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025201711370100044910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胡秀红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025201711370100041680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王秀文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025201711370100034443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黄勇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025201711370100034058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王彦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025201711370100024243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江川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025201711370100025359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王燕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025201711370100045298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江永强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025201711370200026463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王兆稳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025201711370100057394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025201711370100035335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王哲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025201711370100033173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姜海涛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025201711370200022251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王振华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025201711370200039715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姜昊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025201711370200036535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王忠军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025201711370100029518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姜洪尧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025201711370200051119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韦红霞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025201711370100025917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姜立秀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025201711370200023157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魏焕新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025201711370100048752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姜新新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025201711370100034493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魏凯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025201711370100027320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姜银霏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025201711370100031672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魏婷婷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025201711370200037669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姜愿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025201711370200023345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文静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025201711370100039307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焦仲锡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025201711370100028934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吴明美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025201711370100023695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243A2">
        <w:rPr>
          <w:rFonts w:ascii="宋体" w:hAnsi="宋体" w:cs="宋体" w:hint="eastAsia"/>
          <w:color w:val="000000"/>
          <w:kern w:val="0"/>
          <w:sz w:val="22"/>
        </w:rPr>
        <w:t>鞠莉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025201711370200031706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吴雯雯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025201711370100023630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孔玲玲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025201711370200040032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吴先成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C4BF4">
        <w:rPr>
          <w:rFonts w:ascii="宋体" w:hAnsi="宋体" w:cs="宋体"/>
          <w:color w:val="000000"/>
          <w:kern w:val="0"/>
          <w:sz w:val="22"/>
        </w:rPr>
        <w:t>025201711370100029655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孔倩倩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025201711370100035387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FC4BF4">
        <w:rPr>
          <w:rFonts w:ascii="宋体" w:hAnsi="宋体" w:cs="宋体" w:hint="eastAsia"/>
          <w:color w:val="000000"/>
          <w:kern w:val="0"/>
          <w:sz w:val="22"/>
        </w:rPr>
        <w:t>吴学鹏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025201711370100057237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寇利荣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025201711370100020590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吴颖颖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025201711370100024471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雷帅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025201711370100023262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武大伦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025201711370100023505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李福祥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025201711370100032100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武婕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025201711370100029886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025201711370100056515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邢西光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025201711370100020732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李华兵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025201711370100028353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徐兵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025201711370100056267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李金良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025201711370200036254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徐德艳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025201711370100020429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025201711370100032303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徐晓囡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025201711370100040084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李盟盟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025201711370100029998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许桂红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025201711370100027176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李明伟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025201711370100034471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许甲强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025201711370100021575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025201711370100029107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薛林林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025201711370100057983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李青琳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025201711370100020560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薛美玲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025201711370100029855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025201711370200057990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闫祥玲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025201711370100023020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李双江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025201711370200054947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闫艳梅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025201711370100026392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李陶成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025201711370100023875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颜丙贤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025201711370200023655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李文彩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025201711370100029762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颜彩霞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025201711370200025500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李文明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025201711370100020741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燕友金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025201711370100022963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440C2C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李武平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025201711370200022006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025201711370100028466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李晓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025201711370100021574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杨方鑫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025201711370100047047</w:t>
      </w:r>
    </w:p>
    <w:p w:rsidR="00D401C3" w:rsidRPr="00B243A2" w:rsidRDefault="00D401C3" w:rsidP="00B243A2">
      <w:pPr>
        <w:rPr>
          <w:rFonts w:ascii="宋体" w:cs="宋体"/>
          <w:color w:val="000000"/>
          <w:kern w:val="0"/>
          <w:sz w:val="22"/>
        </w:rPr>
      </w:pPr>
      <w:r w:rsidRPr="00B243A2">
        <w:rPr>
          <w:rFonts w:ascii="宋体" w:hAnsi="宋体" w:cs="宋体" w:hint="eastAsia"/>
          <w:color w:val="000000"/>
          <w:kern w:val="0"/>
          <w:sz w:val="22"/>
        </w:rPr>
        <w:t>李秀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243A2">
        <w:rPr>
          <w:rFonts w:ascii="宋体" w:hAnsi="宋体" w:cs="宋体"/>
          <w:color w:val="000000"/>
          <w:kern w:val="0"/>
          <w:sz w:val="22"/>
        </w:rPr>
        <w:t>025201711370200020822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杨付翠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025201711370100024511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李焱炅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025201711370100036570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杨曼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025201711370100022382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李阳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025201711370200023778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025201711370100035831</w:t>
      </w:r>
    </w:p>
    <w:p w:rsidR="00D401C3" w:rsidRPr="00440C2C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林杭生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025201711370100032293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杨玉英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025201711370100021243</w:t>
      </w:r>
    </w:p>
    <w:p w:rsidR="00D401C3" w:rsidRPr="00440C2C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林晓祥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025201711370100024227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杨哲昆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025201711370100064542</w:t>
      </w:r>
    </w:p>
    <w:p w:rsidR="00D401C3" w:rsidRPr="00440C2C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蔺寿军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025201711370100031465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殷飞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025201711370100046102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025201711370100032077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尹华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025201711370100031757</w:t>
      </w:r>
    </w:p>
    <w:p w:rsidR="00D401C3" w:rsidRPr="00440C2C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刘川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025201711370100024466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尹利红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025201711370100028938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025201711370100021330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尹瑞洁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025201711370200056330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025201711370200022553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于超文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025201711370200039128</w:t>
      </w:r>
    </w:p>
    <w:p w:rsidR="00D401C3" w:rsidRPr="00440C2C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刘发彩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025201711370200062931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40C2C">
        <w:rPr>
          <w:rFonts w:ascii="宋体" w:hAnsi="宋体" w:cs="宋体" w:hint="eastAsia"/>
          <w:color w:val="000000"/>
          <w:kern w:val="0"/>
          <w:sz w:val="22"/>
        </w:rPr>
        <w:t>于达理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40C2C">
        <w:rPr>
          <w:rFonts w:ascii="宋体" w:hAnsi="宋体" w:cs="宋体"/>
          <w:color w:val="000000"/>
          <w:kern w:val="0"/>
          <w:sz w:val="22"/>
        </w:rPr>
        <w:t>025201711370200056372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025201711370100040535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于欢欢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025201711370200026429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025201711370200035896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于丽丽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025201711370200032971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庞永春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025201711370100024762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于万通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025201711370100043870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刘洪涛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025201711370100030029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于晓超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025201711370100029752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025201711370100029005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于兴良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025201711370100023634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刘敬斌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025201711370100021521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于秀庆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025201711370200023774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刘康健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025201711370100024242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袁爱平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025201711370100045179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刘陆兵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025201711370100025291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袁春满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025201711370200025262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025201711370100042585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岳坤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025201711370200025385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刘润强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025201711370200028015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昝兴同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025201711370100025162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刘爽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025201711370100023389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翟玉宝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025201711370200023591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刘松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025201711370100024732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张本义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025201711370200029925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刘天锋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025201711370100020766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张丰麒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025201711370200026853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025201711370100054798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张广欣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025201711370100041022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025201711370100041234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025201711370200056324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刘祥瑞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025201711370100040231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张进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025201711370100020923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刘小红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025201711370100022981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张凯伦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025201711370100024528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刘新忠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025201711370100046339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张明明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025201711370100038631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刘秀秀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025201711370100033469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025201711370100021638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刘绪根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025201711370100059075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张庆仓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025201711370100023358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刘学钰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025201711370100027271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张瑞雪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025201711370100034012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刘雪芹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025201711370100032860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张文龙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025201711370200030528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刘妍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025201711370100020359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025201711370100023833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刘伊颖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025201711370100031257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张妍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025201711370100024301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刘永波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025201711370100057338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025201711370100029555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刘勇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025201711370100039297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张艳丽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025201711370100042104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刘玉平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025201711370200030593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赵磊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025201711370100022882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刘智波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025201711370200020055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赵倩倩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025201711370100032936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柳保峰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025201711370100022056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赵文蔷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025201711370200028032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卢春花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025201711370100035234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赵小妹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025201711370100022249</w:t>
      </w:r>
    </w:p>
    <w:p w:rsidR="00D401C3" w:rsidRPr="00516ED6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栾波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025201711370100031899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赵兴莉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16ED6">
        <w:rPr>
          <w:rFonts w:ascii="宋体" w:hAnsi="宋体" w:cs="宋体"/>
          <w:color w:val="000000"/>
          <w:kern w:val="0"/>
          <w:sz w:val="22"/>
        </w:rPr>
        <w:t>025201711370100055899</w:t>
      </w:r>
    </w:p>
    <w:p w:rsidR="00D401C3" w:rsidRPr="00D1606E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吕伟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025201711370100033616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16ED6">
        <w:rPr>
          <w:rFonts w:ascii="宋体" w:hAnsi="宋体" w:cs="宋体" w:hint="eastAsia"/>
          <w:color w:val="000000"/>
          <w:kern w:val="0"/>
          <w:sz w:val="22"/>
        </w:rPr>
        <w:t>赵宜军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025201711370100045586</w:t>
      </w:r>
    </w:p>
    <w:p w:rsidR="00D401C3" w:rsidRPr="005E775A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马嘉鸿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025201711370100021412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赵玉玉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025201711370100029132</w:t>
      </w:r>
    </w:p>
    <w:p w:rsidR="00D401C3" w:rsidRPr="005E775A" w:rsidRDefault="00D401C3" w:rsidP="00D1606E">
      <w:pPr>
        <w:rPr>
          <w:rFonts w:ascii="宋体" w:cs="宋体"/>
          <w:color w:val="000000"/>
          <w:kern w:val="0"/>
          <w:sz w:val="22"/>
        </w:rPr>
      </w:pPr>
      <w:r w:rsidRPr="00D1606E">
        <w:rPr>
          <w:rFonts w:ascii="宋体" w:hAnsi="宋体" w:cs="宋体" w:hint="eastAsia"/>
          <w:color w:val="000000"/>
          <w:kern w:val="0"/>
          <w:sz w:val="22"/>
        </w:rPr>
        <w:t>马锐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1606E">
        <w:rPr>
          <w:rFonts w:ascii="宋体" w:hAnsi="宋体" w:cs="宋体"/>
          <w:color w:val="000000"/>
          <w:kern w:val="0"/>
          <w:sz w:val="22"/>
        </w:rPr>
        <w:t>025201711370100056842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赵振泽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025201711370100022805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马伟彬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025201711370100024034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郑晓红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025201711370200034114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马晓伟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025201711370200029065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钟辉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025201711370100025669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马志君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025201711370100030928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周峻峰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025201711370100023296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毛海波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025201711370100022688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周鑫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025201711370200024813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孟倩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025201711370100031646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周阳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025201711370100020504</w:t>
      </w:r>
    </w:p>
    <w:p w:rsidR="00D401C3" w:rsidRPr="00E87759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孟子翔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025201711370100045890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周煜皓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025201711370100023620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苗宝全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025201711370100021890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朱磊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025201711370100020636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明琪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025201711370100021128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朱越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025201711370100034776</w:t>
      </w:r>
    </w:p>
    <w:p w:rsidR="00D401C3" w:rsidRPr="00E87759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牛洪正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025201711370100024843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庄建军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025201711370100025616</w:t>
      </w:r>
    </w:p>
    <w:p w:rsidR="00D401C3" w:rsidRPr="005E775A" w:rsidRDefault="00D401C3" w:rsidP="00E87759">
      <w:pPr>
        <w:rPr>
          <w:rFonts w:ascii="宋体" w:cs="宋体"/>
          <w:color w:val="000000"/>
          <w:kern w:val="0"/>
          <w:sz w:val="22"/>
        </w:rPr>
      </w:pPr>
      <w:r w:rsidRPr="00E87759">
        <w:rPr>
          <w:rFonts w:ascii="宋体" w:hAnsi="宋体" w:cs="宋体" w:hint="eastAsia"/>
          <w:color w:val="000000"/>
          <w:kern w:val="0"/>
          <w:sz w:val="22"/>
        </w:rPr>
        <w:t>牛忠鑫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87759">
        <w:rPr>
          <w:rFonts w:ascii="宋体" w:hAnsi="宋体" w:cs="宋体"/>
          <w:color w:val="000000"/>
          <w:kern w:val="0"/>
          <w:sz w:val="22"/>
        </w:rPr>
        <w:t>025201711370100030897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E775A">
        <w:rPr>
          <w:rFonts w:ascii="宋体" w:hAnsi="宋体" w:cs="宋体" w:hint="eastAsia"/>
          <w:color w:val="000000"/>
          <w:kern w:val="0"/>
          <w:sz w:val="22"/>
        </w:rPr>
        <w:t>左丹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E775A">
        <w:rPr>
          <w:rFonts w:ascii="宋体" w:hAnsi="宋体" w:cs="宋体"/>
          <w:color w:val="000000"/>
          <w:kern w:val="0"/>
          <w:sz w:val="22"/>
        </w:rPr>
        <w:t>025201711370200024468</w:t>
      </w:r>
    </w:p>
    <w:p w:rsidR="00D401C3" w:rsidRPr="00B07FB6" w:rsidRDefault="00D401C3" w:rsidP="00B07FB6">
      <w:pPr>
        <w:rPr>
          <w:rFonts w:ascii="宋体" w:cs="宋体"/>
          <w:color w:val="000000"/>
          <w:kern w:val="0"/>
          <w:sz w:val="22"/>
        </w:rPr>
      </w:pPr>
      <w:r w:rsidRPr="00B07FB6">
        <w:rPr>
          <w:rFonts w:ascii="宋体" w:hAnsi="宋体" w:cs="宋体" w:hint="eastAsia"/>
          <w:color w:val="000000"/>
          <w:kern w:val="0"/>
          <w:sz w:val="22"/>
        </w:rPr>
        <w:t>高立柱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07FB6">
        <w:rPr>
          <w:rFonts w:ascii="宋体" w:hAnsi="宋体" w:cs="宋体"/>
          <w:color w:val="000000"/>
          <w:kern w:val="0"/>
          <w:sz w:val="22"/>
        </w:rPr>
        <w:t>0252013370101000368</w:t>
      </w:r>
    </w:p>
    <w:p w:rsidR="00D401C3" w:rsidRPr="00B07FB6" w:rsidRDefault="00D401C3" w:rsidP="00B07FB6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E87759" w:rsidRDefault="00D401C3" w:rsidP="00E87759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E87759" w:rsidRDefault="00D401C3" w:rsidP="00E87759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B243A2" w:rsidRDefault="00D401C3" w:rsidP="00A32048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A32048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A32048">
        <w:rPr>
          <w:rFonts w:ascii="宋体" w:hAnsi="宋体" w:cs="宋体" w:hint="eastAsia"/>
          <w:color w:val="000000"/>
          <w:kern w:val="0"/>
          <w:sz w:val="24"/>
          <w:szCs w:val="24"/>
        </w:rPr>
        <w:t>河南省（共</w:t>
      </w:r>
      <w:r w:rsidRPr="00A32048">
        <w:rPr>
          <w:rFonts w:ascii="宋体" w:hAnsi="宋体" w:cs="宋体"/>
          <w:color w:val="000000"/>
          <w:kern w:val="0"/>
          <w:sz w:val="24"/>
          <w:szCs w:val="24"/>
        </w:rPr>
        <w:t>107</w:t>
      </w:r>
      <w:r w:rsidRPr="00A32048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A32048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A32048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A32048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32048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A32048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A32048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A32048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A32048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A32048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600" w:type="dxa"/>
        <w:tblInd w:w="93" w:type="dxa"/>
        <w:tblLook w:val="00A0"/>
      </w:tblPr>
      <w:tblGrid>
        <w:gridCol w:w="960"/>
        <w:gridCol w:w="3450"/>
        <w:gridCol w:w="1559"/>
        <w:gridCol w:w="3631"/>
      </w:tblGrid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安宇飞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025201711410100032868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茹常峰</w:t>
            </w:r>
          </w:p>
        </w:tc>
        <w:tc>
          <w:tcPr>
            <w:tcW w:w="3631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025201711410100048075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025201711410100026694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尚胜利</w:t>
            </w:r>
          </w:p>
        </w:tc>
        <w:tc>
          <w:tcPr>
            <w:tcW w:w="0" w:type="auto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025201711410100036488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鲍丹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025201711410100057978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申凌凌</w:t>
            </w:r>
          </w:p>
        </w:tc>
        <w:tc>
          <w:tcPr>
            <w:tcW w:w="0" w:type="auto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025201711410100022265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曹航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025201711410100035929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申宇</w:t>
            </w:r>
          </w:p>
        </w:tc>
        <w:tc>
          <w:tcPr>
            <w:tcW w:w="0" w:type="auto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025201711410100054296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曹李朵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025201711410100038361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时理直</w:t>
            </w:r>
          </w:p>
        </w:tc>
        <w:tc>
          <w:tcPr>
            <w:tcW w:w="0" w:type="auto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025201711410100036661</w:t>
            </w:r>
          </w:p>
        </w:tc>
      </w:tr>
      <w:tr w:rsidR="00D401C3" w:rsidRPr="00D7374F" w:rsidTr="00DD16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曾云龙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025201711410100027718</w:t>
            </w:r>
          </w:p>
        </w:tc>
        <w:tc>
          <w:tcPr>
            <w:tcW w:w="1559" w:type="dxa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宋春亮</w:t>
            </w:r>
          </w:p>
        </w:tc>
        <w:tc>
          <w:tcPr>
            <w:tcW w:w="0" w:type="auto"/>
            <w:vAlign w:val="bottom"/>
          </w:tcPr>
          <w:p w:rsidR="00D401C3" w:rsidRPr="00F8169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025201711410100047582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常锐彬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025201711410100028926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宋燕尽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025201711410100020111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025201711410100024258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孙黎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025201711410100037649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025201711410100022552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孙小娜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025201711410100021433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崔小岩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025201711410100024419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FF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谭然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025201711410100041872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025201711410100034211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田华平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025201711410100047951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段珍珍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025201711410100026237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田新亭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025201711410100020210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冯煜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025201711410100021815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王冰辉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025201711410100049703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浮啸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025201711410100038145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王方超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025201711410100026062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高正奎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025201711410100026464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王花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025201711410100020845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耿洪涛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025201711410100022364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王欢欢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025201711410100033080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郭春燕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025201711410100022975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王静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025201711410100032053</w:t>
            </w:r>
          </w:p>
        </w:tc>
      </w:tr>
    </w:tbl>
    <w:p w:rsidR="00D401C3" w:rsidRPr="00F8169C" w:rsidRDefault="00D401C3" w:rsidP="00627652">
      <w:pPr>
        <w:jc w:val="left"/>
        <w:rPr>
          <w:rFonts w:ascii="宋体" w:hAnsi="宋体" w:cs="宋体"/>
          <w:color w:val="000000"/>
          <w:kern w:val="0"/>
          <w:sz w:val="22"/>
        </w:rPr>
      </w:pPr>
      <w:r w:rsidRPr="00F8169C">
        <w:rPr>
          <w:rFonts w:ascii="宋体" w:hAnsi="宋体"/>
          <w:color w:val="000000"/>
          <w:sz w:val="22"/>
        </w:rPr>
        <w:t xml:space="preserve"> </w:t>
      </w:r>
      <w:r w:rsidRPr="00F8169C">
        <w:rPr>
          <w:rFonts w:ascii="宋体" w:hAnsi="宋体" w:hint="eastAsia"/>
          <w:color w:val="000000"/>
          <w:sz w:val="22"/>
        </w:rPr>
        <w:t>郭丽芳</w:t>
      </w:r>
      <w:r w:rsidRPr="00F8169C">
        <w:rPr>
          <w:rFonts w:ascii="宋体" w:hAnsi="宋体"/>
          <w:color w:val="000000"/>
          <w:sz w:val="22"/>
        </w:rPr>
        <w:t xml:space="preserve">  </w:t>
      </w:r>
      <w:r w:rsidRPr="00F8169C">
        <w:rPr>
          <w:rFonts w:ascii="宋体" w:hAnsi="宋体" w:cs="宋体"/>
          <w:color w:val="000000"/>
          <w:kern w:val="0"/>
          <w:sz w:val="22"/>
        </w:rPr>
        <w:t xml:space="preserve">025201711410100022784           </w:t>
      </w:r>
      <w:r w:rsidRPr="00F8169C">
        <w:rPr>
          <w:rFonts w:ascii="宋体" w:hAnsi="宋体" w:cs="宋体" w:hint="eastAsia"/>
          <w:color w:val="000000"/>
          <w:kern w:val="0"/>
          <w:sz w:val="22"/>
        </w:rPr>
        <w:t>王军强</w:t>
      </w:r>
      <w:r w:rsidRPr="00F8169C">
        <w:rPr>
          <w:rFonts w:ascii="宋体" w:hAnsi="宋体" w:cs="宋体"/>
          <w:color w:val="000000"/>
          <w:kern w:val="0"/>
          <w:sz w:val="22"/>
        </w:rPr>
        <w:t xml:space="preserve">        025201711410100020637</w:t>
      </w:r>
    </w:p>
    <w:tbl>
      <w:tblPr>
        <w:tblW w:w="9600" w:type="dxa"/>
        <w:tblInd w:w="93" w:type="dxa"/>
        <w:tblLook w:val="00A0"/>
      </w:tblPr>
      <w:tblGrid>
        <w:gridCol w:w="960"/>
        <w:gridCol w:w="3450"/>
        <w:gridCol w:w="1559"/>
        <w:gridCol w:w="3631"/>
      </w:tblGrid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胡淑敏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F8169C" w:rsidRDefault="00D401C3" w:rsidP="0062765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025201711410100040013</w:t>
            </w:r>
          </w:p>
        </w:tc>
        <w:tc>
          <w:tcPr>
            <w:tcW w:w="1559" w:type="dxa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王力</w:t>
            </w:r>
          </w:p>
        </w:tc>
        <w:tc>
          <w:tcPr>
            <w:tcW w:w="0" w:type="auto"/>
            <w:vAlign w:val="bottom"/>
          </w:tcPr>
          <w:p w:rsidR="00D401C3" w:rsidRPr="00F8169C" w:rsidRDefault="00D401C3" w:rsidP="000C41CB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025201711410100045037</w:t>
            </w:r>
          </w:p>
        </w:tc>
      </w:tr>
    </w:tbl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627652">
        <w:rPr>
          <w:rFonts w:ascii="宋体" w:hAnsi="宋体" w:cs="宋体" w:hint="eastAsia"/>
          <w:color w:val="000000"/>
          <w:kern w:val="0"/>
          <w:sz w:val="22"/>
        </w:rPr>
        <w:t>姬东风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025201711410100020423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王猛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025201711410100040650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贾迅炜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025201711410100020861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王明瑶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025201711410100024072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姜红影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025201711410100025426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王庆楠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025201711410100026401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李法强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025201711410100023984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王沙沙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025201711410100024998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025201711410100021457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王莎莎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025201711410100041007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李刚只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025201711410100033011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王卫静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025201711410100031271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李健楠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025201711410100021526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王颖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025201711410100031532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025201711410100024229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王永潮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025201711410100030428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C094D">
        <w:rPr>
          <w:rFonts w:ascii="宋体" w:hAnsi="宋体" w:cs="宋体" w:hint="eastAsia"/>
          <w:color w:val="000000"/>
          <w:kern w:val="0"/>
          <w:sz w:val="22"/>
        </w:rPr>
        <w:t>李鹏远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025201711410100026118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王玉建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025201711410100027558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李双静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025201711410100031912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王振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025201711410100026131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李延超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025201711410100023582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卫丽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025201711410100033155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李艳华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025201711410100031413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吴妞妞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025201711410100030259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李耀东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025201711410100058946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C05619">
        <w:rPr>
          <w:rFonts w:ascii="宋体" w:hAnsi="宋体" w:cs="宋体" w:hint="eastAsia"/>
          <w:color w:val="000000"/>
          <w:kern w:val="0"/>
          <w:sz w:val="22"/>
        </w:rPr>
        <w:t>徐雨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025201711410100021649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李玉梅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025201711410100027062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薛华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025201711410100027121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李忠平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025201711410100026763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闫红安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025201711410100047675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廉松洲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025201711410100039467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闫敬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025201711410100049870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刘红刚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025201711410100025883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阎宏宇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025201711410100020382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刘世珅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025201711410100044039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杨娜杰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025201711410100058872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刘铁军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025201711410100022686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杨中秋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025201711410100020789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刘文涛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025201711410100023257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禹岩龙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025201711410100024980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刘雪鹏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025201711410100022475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袁超毅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025201711410100056042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刘艳艳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025201711410100020131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袁航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025201711410100023691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刘振玉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025201711410100042012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袁野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025201711410100020135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刘中龙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025201711410100023256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张柯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025201711410100022418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卢笃领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025201711410100048989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张涛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025201711410100020289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马春成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025201711410100030445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张言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025201711410100020668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马凤云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025201711410100059484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赵凤莲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025201711410100036345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马文放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025201711410100029430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赵恒玉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025201711410100021636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毛红伟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025201711410100023259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赵梦洁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025201711410100042008</w:t>
      </w:r>
    </w:p>
    <w:p w:rsidR="00D401C3" w:rsidRPr="007C094D" w:rsidRDefault="00D401C3" w:rsidP="007C094D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倪雪雅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C094D">
        <w:rPr>
          <w:rFonts w:ascii="宋体" w:hAnsi="宋体" w:cs="宋体"/>
          <w:color w:val="000000"/>
          <w:kern w:val="0"/>
          <w:sz w:val="22"/>
        </w:rPr>
        <w:t>025201711410100064434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赵新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025201711410100032017</w:t>
      </w:r>
    </w:p>
    <w:p w:rsidR="00D401C3" w:rsidRPr="00C05619" w:rsidRDefault="00D401C3" w:rsidP="00C05619">
      <w:pPr>
        <w:rPr>
          <w:rFonts w:ascii="宋体" w:cs="宋体"/>
          <w:color w:val="000000"/>
          <w:kern w:val="0"/>
          <w:sz w:val="22"/>
        </w:rPr>
      </w:pPr>
      <w:r w:rsidRPr="007C094D">
        <w:rPr>
          <w:rFonts w:ascii="宋体" w:hAnsi="宋体" w:cs="宋体" w:hint="eastAsia"/>
          <w:color w:val="000000"/>
          <w:kern w:val="0"/>
          <w:sz w:val="22"/>
        </w:rPr>
        <w:t>宁乐伟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025201711410100037718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赵渊博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025201711410100035432</w:t>
      </w:r>
    </w:p>
    <w:p w:rsidR="00D401C3" w:rsidRPr="00C05619" w:rsidRDefault="00D401C3" w:rsidP="00C05619">
      <w:pPr>
        <w:rPr>
          <w:rFonts w:ascii="宋体" w:cs="宋体"/>
          <w:color w:val="000000"/>
          <w:kern w:val="0"/>
          <w:sz w:val="22"/>
        </w:rPr>
      </w:pPr>
      <w:r w:rsidRPr="00C05619">
        <w:rPr>
          <w:rFonts w:ascii="宋体" w:hAnsi="宋体" w:cs="宋体" w:hint="eastAsia"/>
          <w:color w:val="000000"/>
          <w:kern w:val="0"/>
          <w:sz w:val="22"/>
        </w:rPr>
        <w:t>牛志永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025201711410100020327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周红军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025201711410100020509</w:t>
      </w:r>
    </w:p>
    <w:p w:rsidR="00D401C3" w:rsidRPr="00C05619" w:rsidRDefault="00D401C3" w:rsidP="00C05619">
      <w:pPr>
        <w:rPr>
          <w:rFonts w:ascii="宋体" w:cs="宋体"/>
          <w:color w:val="000000"/>
          <w:kern w:val="0"/>
          <w:sz w:val="22"/>
        </w:rPr>
      </w:pPr>
      <w:r w:rsidRPr="00C05619">
        <w:rPr>
          <w:rFonts w:ascii="宋体" w:hAnsi="宋体" w:cs="宋体" w:hint="eastAsia"/>
          <w:color w:val="000000"/>
          <w:kern w:val="0"/>
          <w:sz w:val="22"/>
        </w:rPr>
        <w:t>齐冰洋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025201711410100023753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朱梦方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025201711410100020918</w:t>
      </w:r>
    </w:p>
    <w:p w:rsidR="00D401C3" w:rsidRPr="00C05619" w:rsidRDefault="00D401C3" w:rsidP="00C05619">
      <w:pPr>
        <w:rPr>
          <w:rFonts w:ascii="宋体" w:cs="宋体"/>
          <w:color w:val="000000"/>
          <w:kern w:val="0"/>
          <w:sz w:val="22"/>
        </w:rPr>
      </w:pPr>
      <w:r w:rsidRPr="00C05619">
        <w:rPr>
          <w:rFonts w:ascii="宋体" w:hAnsi="宋体" w:cs="宋体" w:hint="eastAsia"/>
          <w:color w:val="000000"/>
          <w:kern w:val="0"/>
          <w:sz w:val="22"/>
        </w:rPr>
        <w:t>钱荣飞</w:t>
      </w:r>
      <w:r>
        <w:rPr>
          <w:rFonts w:ascii="宋体" w:hAnsi="宋体" w:cs="宋体"/>
          <w:color w:val="FF0000"/>
          <w:kern w:val="0"/>
          <w:sz w:val="22"/>
        </w:rPr>
        <w:t xml:space="preserve">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025201711410100034950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2C0E28">
        <w:rPr>
          <w:rFonts w:ascii="宋体" w:hAnsi="宋体" w:cs="宋体" w:hint="eastAsia"/>
          <w:color w:val="000000"/>
          <w:kern w:val="0"/>
          <w:sz w:val="22"/>
        </w:rPr>
        <w:t>祝丽娟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2C0E28">
        <w:rPr>
          <w:rFonts w:ascii="宋体" w:hAnsi="宋体" w:cs="宋体"/>
          <w:color w:val="000000"/>
          <w:kern w:val="0"/>
          <w:sz w:val="22"/>
        </w:rPr>
        <w:t>025201711410100036163</w:t>
      </w:r>
    </w:p>
    <w:p w:rsidR="00D401C3" w:rsidRPr="00C05619" w:rsidRDefault="00D401C3" w:rsidP="00C05619">
      <w:pPr>
        <w:rPr>
          <w:rFonts w:ascii="宋体" w:cs="宋体"/>
          <w:color w:val="000000"/>
          <w:kern w:val="0"/>
          <w:sz w:val="22"/>
        </w:rPr>
      </w:pPr>
      <w:r w:rsidRPr="00C05619">
        <w:rPr>
          <w:rFonts w:ascii="宋体" w:hAnsi="宋体" w:cs="宋体" w:hint="eastAsia"/>
          <w:color w:val="000000"/>
          <w:kern w:val="0"/>
          <w:sz w:val="22"/>
        </w:rPr>
        <w:t>秦培瑜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05619">
        <w:rPr>
          <w:rFonts w:ascii="宋体" w:hAnsi="宋体" w:cs="宋体"/>
          <w:color w:val="000000"/>
          <w:kern w:val="0"/>
          <w:sz w:val="22"/>
        </w:rPr>
        <w:t>025201711410100024474</w:t>
      </w:r>
    </w:p>
    <w:p w:rsidR="00D401C3" w:rsidRPr="00C05619" w:rsidRDefault="00D401C3" w:rsidP="00C05619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2C0E28" w:rsidRDefault="00D401C3" w:rsidP="00DD16F1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9A4172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9A4172">
        <w:rPr>
          <w:rFonts w:ascii="宋体" w:hAnsi="宋体" w:cs="宋体" w:hint="eastAsia"/>
          <w:color w:val="000000"/>
          <w:kern w:val="0"/>
          <w:sz w:val="24"/>
          <w:szCs w:val="24"/>
        </w:rPr>
        <w:t>湖北省（共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116</w:t>
      </w:r>
      <w:r w:rsidRPr="009A4172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9A4172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9A4172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9A41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A41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9A41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9A41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9A41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A4172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9A4172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495" w:type="dxa"/>
        <w:tblInd w:w="93" w:type="dxa"/>
        <w:tblLook w:val="00A0"/>
      </w:tblPr>
      <w:tblGrid>
        <w:gridCol w:w="960"/>
        <w:gridCol w:w="3450"/>
        <w:gridCol w:w="1559"/>
        <w:gridCol w:w="2526"/>
      </w:tblGrid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曹霜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025201711420100027089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任文强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025201711420100027322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025201711420100021299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阮秀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025201711420100027994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常梦佳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025201711420100037276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申高旗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025201711420100044777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陈静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025201711420100042207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沈红霞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025201711420100040186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025201711420100027574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沈惠良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025201711420100024103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陈珑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025201711420100032207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宋超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025201711420100022620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陈美荣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025201711420100042901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宋会平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025201711420100030250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陈希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025201711420100027825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孙靖男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025201711420100021220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陈雪微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025201711420100047127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唐淼宁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025201711420100028501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杜渐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025201711420100020328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田从海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025201711420100021388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025201711420100032565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童小伟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025201711420100022510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方卫军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025201711420100029526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万蕾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025201711420100023211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高佳惠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025201711420100039044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汪静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025201711420100052251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谷鑫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025201711420100029189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汪向伟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025201711420100028719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关斌武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025201711420100040252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王贝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025201711420100040698</w:t>
            </w:r>
          </w:p>
        </w:tc>
      </w:tr>
      <w:tr w:rsidR="00D401C3" w:rsidRPr="00D7374F" w:rsidTr="000C41CB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管文生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533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025201711420100040057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王伯寅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D30BF7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025201711420100038391</w:t>
            </w:r>
          </w:p>
        </w:tc>
      </w:tr>
    </w:tbl>
    <w:p w:rsidR="00D401C3" w:rsidRPr="00D30BF7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郭婉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025201711420100029446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王崇亮</w:t>
      </w:r>
      <w:r>
        <w:rPr>
          <w:rFonts w:ascii="宋体" w:hAnsi="宋体" w:cs="宋体"/>
          <w:color w:val="000000"/>
          <w:kern w:val="0"/>
          <w:sz w:val="22"/>
        </w:rPr>
        <w:t xml:space="preserve">        0</w:t>
      </w:r>
      <w:r w:rsidRPr="00D30BF7">
        <w:rPr>
          <w:rFonts w:ascii="宋体" w:hAnsi="宋体" w:cs="宋体"/>
          <w:color w:val="000000"/>
          <w:kern w:val="0"/>
          <w:sz w:val="22"/>
        </w:rPr>
        <w:t>5201711420100030747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韩庆荣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025201711420100022886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王丽娜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025201711420100051895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洪叶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025201711420100055283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尉雯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025201711420100039060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侯莉敏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025201711420100042190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魏华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025201711420100040150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胡颖慧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025201711420100034329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吴旭凌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025201711420100053332</w:t>
      </w:r>
    </w:p>
    <w:p w:rsidR="00D401C3" w:rsidRPr="00D30BF7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黄芬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025201711420100020980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吴义勇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025201711420100030384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黄友安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025201711420100031965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吴毅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025201711420100040029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黄媛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025201711420100021880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夏建成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025201711420100028657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贾雪莲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025201711420100036399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夏静茹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025201711420100040899</w:t>
      </w:r>
    </w:p>
    <w:p w:rsidR="00D401C3" w:rsidRPr="00D30BF7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江莉佳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025201711420100023269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肖士超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025201711420100024022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江腾高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025201711420100039485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谢昌鹏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025201711420100035460</w:t>
      </w:r>
    </w:p>
    <w:p w:rsidR="00D401C3" w:rsidRPr="00D30BF7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金辉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025201711420100040257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辛向阳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025201711420100025812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金永宜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025201711420100021981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熊袁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025201711420100046793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黎逸博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025201711420100031195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徐璐琳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025201711420100046129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李柏廷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025201711420100042743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D30BF7">
        <w:rPr>
          <w:rFonts w:ascii="宋体" w:hAnsi="宋体" w:cs="宋体" w:hint="eastAsia"/>
          <w:color w:val="000000"/>
          <w:kern w:val="0"/>
          <w:sz w:val="22"/>
        </w:rPr>
        <w:t>严文静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D30BF7">
        <w:rPr>
          <w:rFonts w:ascii="宋体" w:hAnsi="宋体" w:cs="宋体"/>
          <w:color w:val="000000"/>
          <w:kern w:val="0"/>
          <w:sz w:val="22"/>
        </w:rPr>
        <w:t>025201711420100021512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李超雄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025201711420100022662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杨苗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025201711420100041619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李德胜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025201711420100031976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杨攀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025201711420100024923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025201711420100053971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杨启帆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025201711420100025674</w:t>
      </w:r>
    </w:p>
    <w:p w:rsidR="00D401C3" w:rsidRPr="00617129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025201711420100026515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杨丝莹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025201711420100022751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025201711420100036568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杨新宇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025201711420100021709</w:t>
      </w:r>
    </w:p>
    <w:p w:rsidR="00D401C3" w:rsidRPr="00617129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李年宝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025201711420100028554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叶磊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025201711420100024634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025201711420100040037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易淑梅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025201711420100028094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李珍珍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025201711420100020901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尹海燕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025201711420100039838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林凡音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025201711420100047688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尹军茂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025201711420100023662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025201711420100026457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尹凯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025201711420100037993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025201711420100025991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余晓红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025201711420100035433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刘劲松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025201711420100030600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余祎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025201711420100022709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025201711420100026890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元野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025201711420100023811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025201711420100057142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翟瑞俏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025201711420100043456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025201711420100037455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张杰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025201711420100034268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025201711420100022035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张琳琳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025201711420100031984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刘夏迪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025201711420100021252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张芹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025201711420100062216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刘洋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025201711420100020487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张亚鹏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025201711420100031050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柳茎发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025201711420100029934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钟希敏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025201711420100047938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罗峰晖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025201711420100023704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周俊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025201711420100026215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罗辉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025201711420100038442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周涛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025201711420100025914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马波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025201711420100026144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周旭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025201711420100021620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聂露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025201711420100045139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朱爱孔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025201711420100057904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欧阳轩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025201711420100023738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朱本勃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025201711420100055341</w:t>
      </w:r>
    </w:p>
    <w:p w:rsidR="00D401C3" w:rsidRPr="00617129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潘娇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025201711420100036716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朱洪蒋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025201711420100023329</w:t>
      </w:r>
    </w:p>
    <w:p w:rsidR="00D401C3" w:rsidRPr="00C53326" w:rsidRDefault="00D401C3" w:rsidP="00C533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53326">
        <w:rPr>
          <w:rFonts w:ascii="宋体" w:hAnsi="宋体" w:cs="宋体" w:hint="eastAsia"/>
          <w:color w:val="000000"/>
          <w:kern w:val="0"/>
          <w:sz w:val="22"/>
        </w:rPr>
        <w:t>彭文静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025201711420100045180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朱琳琳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025201711420100037320</w:t>
      </w:r>
    </w:p>
    <w:p w:rsidR="00D401C3" w:rsidRPr="00C53326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C53326">
        <w:rPr>
          <w:rFonts w:ascii="宋体" w:hAnsi="宋体" w:cs="宋体" w:hint="eastAsia"/>
          <w:color w:val="000000"/>
          <w:kern w:val="0"/>
          <w:sz w:val="22"/>
        </w:rPr>
        <w:t>邱毅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53326">
        <w:rPr>
          <w:rFonts w:ascii="宋体" w:hAnsi="宋体" w:cs="宋体"/>
          <w:color w:val="000000"/>
          <w:kern w:val="0"/>
          <w:sz w:val="22"/>
        </w:rPr>
        <w:t>025201711420100046005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617129">
        <w:rPr>
          <w:rFonts w:ascii="宋体" w:hAnsi="宋体" w:cs="宋体" w:hint="eastAsia"/>
          <w:color w:val="000000"/>
          <w:kern w:val="0"/>
          <w:sz w:val="22"/>
        </w:rPr>
        <w:t>朱仁元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617129">
        <w:rPr>
          <w:rFonts w:ascii="宋体" w:hAnsi="宋体" w:cs="宋体"/>
          <w:color w:val="000000"/>
          <w:kern w:val="0"/>
          <w:sz w:val="22"/>
        </w:rPr>
        <w:t>025201711420100020506</w:t>
      </w:r>
    </w:p>
    <w:p w:rsidR="00D401C3" w:rsidRPr="008344CB" w:rsidRDefault="00D401C3" w:rsidP="008344CB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8344CB" w:rsidRDefault="00D401C3" w:rsidP="008344CB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C53326" w:rsidRDefault="00D401C3" w:rsidP="00C53326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left"/>
        <w:rPr>
          <w:rFonts w:ascii="宋体" w:cs="宋体"/>
          <w:color w:val="FF0000"/>
          <w:kern w:val="0"/>
          <w:sz w:val="22"/>
        </w:rPr>
      </w:pPr>
    </w:p>
    <w:p w:rsidR="00D401C3" w:rsidRPr="00C73CA5" w:rsidRDefault="00D401C3" w:rsidP="0081128E">
      <w:pPr>
        <w:widowControl/>
        <w:rPr>
          <w:rFonts w:ascii="宋体" w:cs="宋体"/>
          <w:b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 xml:space="preserve">                      </w:t>
      </w:r>
      <w:r w:rsidRPr="00C73CA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C73CA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湖</w:t>
      </w:r>
      <w:r w:rsidRPr="00C73CA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C73CA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南</w:t>
      </w:r>
      <w:r w:rsidRPr="00C73CA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C73CA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省（</w:t>
      </w:r>
      <w:r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共</w:t>
      </w:r>
      <w:r>
        <w:rPr>
          <w:rFonts w:ascii="宋体" w:hAnsi="宋体" w:cs="宋体"/>
          <w:b/>
          <w:color w:val="000000"/>
          <w:kern w:val="0"/>
          <w:sz w:val="24"/>
          <w:szCs w:val="24"/>
        </w:rPr>
        <w:t>93</w:t>
      </w:r>
      <w:r w:rsidRPr="00C73CA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人）</w:t>
      </w:r>
    </w:p>
    <w:p w:rsidR="00D401C3" w:rsidRPr="00762A8E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762A8E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762A8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762A8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762A8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762A8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 </w:t>
      </w:r>
      <w:r w:rsidRPr="00762A8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762A8E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762A8E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600" w:type="dxa"/>
        <w:tblInd w:w="93" w:type="dxa"/>
        <w:tblLook w:val="00A0"/>
      </w:tblPr>
      <w:tblGrid>
        <w:gridCol w:w="960"/>
        <w:gridCol w:w="3450"/>
        <w:gridCol w:w="1559"/>
        <w:gridCol w:w="3631"/>
      </w:tblGrid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安李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025201711430100023393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刘喜亮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025201711430100035548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蔡念珍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025201711430100026458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刘雄亮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025201711430100052895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蔡杨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025201711430100038392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罗晶晶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025201711430100038356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曹维奇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025201711430100040416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罗立春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025201711430100022369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曹英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025201711430100052153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罗尹希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025201711430100052818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曾良志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025201711430100031028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吕海龙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025201711430100029415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曾令波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025201711430100039435</w:t>
            </w:r>
          </w:p>
        </w:tc>
        <w:tc>
          <w:tcPr>
            <w:tcW w:w="1559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吕致丹</w:t>
            </w:r>
          </w:p>
        </w:tc>
        <w:tc>
          <w:tcPr>
            <w:tcW w:w="3631" w:type="dxa"/>
            <w:vAlign w:val="bottom"/>
          </w:tcPr>
          <w:p w:rsidR="00D401C3" w:rsidRPr="00864AFB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025201711430100024420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陈海忠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025201711430100059310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米庆全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025201711430100021324</w:t>
            </w:r>
          </w:p>
        </w:tc>
      </w:tr>
    </w:tbl>
    <w:p w:rsidR="00D401C3" w:rsidRPr="00864AFB" w:rsidRDefault="00D401C3" w:rsidP="00D401C3">
      <w:pPr>
        <w:ind w:firstLineChars="50" w:firstLine="31680"/>
        <w:jc w:val="left"/>
        <w:rPr>
          <w:rFonts w:ascii="宋体" w:hAnsi="宋体" w:cs="宋体"/>
          <w:color w:val="000000"/>
          <w:kern w:val="0"/>
          <w:sz w:val="22"/>
        </w:rPr>
      </w:pPr>
      <w:r w:rsidRPr="00864AFB">
        <w:rPr>
          <w:rFonts w:ascii="宋体" w:hAnsi="宋体" w:cs="宋体" w:hint="eastAsia"/>
          <w:color w:val="000000"/>
          <w:kern w:val="0"/>
          <w:sz w:val="22"/>
        </w:rPr>
        <w:t>陈泓宇</w:t>
      </w:r>
      <w:r w:rsidRPr="00864AFB">
        <w:rPr>
          <w:rFonts w:ascii="宋体" w:hAnsi="宋体" w:cs="宋体"/>
          <w:color w:val="000000"/>
          <w:kern w:val="0"/>
          <w:sz w:val="22"/>
        </w:rPr>
        <w:t xml:space="preserve">   025201711430100040047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864AFB">
        <w:rPr>
          <w:rFonts w:ascii="宋体" w:hAnsi="宋体" w:cs="宋体" w:hint="eastAsia"/>
          <w:color w:val="000000"/>
          <w:kern w:val="0"/>
          <w:sz w:val="22"/>
        </w:rPr>
        <w:t>穆星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864AFB">
        <w:rPr>
          <w:rFonts w:ascii="宋体" w:hAnsi="宋体" w:cs="宋体"/>
          <w:color w:val="000000"/>
          <w:kern w:val="0"/>
          <w:sz w:val="22"/>
        </w:rPr>
        <w:t>025201711430100022064</w:t>
      </w:r>
    </w:p>
    <w:tbl>
      <w:tblPr>
        <w:tblW w:w="9600" w:type="dxa"/>
        <w:tblInd w:w="93" w:type="dxa"/>
        <w:tblLook w:val="00A0"/>
      </w:tblPr>
      <w:tblGrid>
        <w:gridCol w:w="960"/>
        <w:gridCol w:w="3450"/>
        <w:gridCol w:w="1559"/>
        <w:gridCol w:w="3631"/>
      </w:tblGrid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025201711430100032858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宁萍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025201711430100027777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陈俊秀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025201711430100053282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欧阳勇男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025201711430100020858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邓为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025201711430100024647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彭大旺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025201711430100045334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段少良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025201711430100023550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彭慧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025201711430100047976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段兴国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025201711430100021791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彭丽春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025201711430100022026</w:t>
            </w:r>
          </w:p>
        </w:tc>
      </w:tr>
      <w:tr w:rsidR="00D401C3" w:rsidRPr="00D7374F" w:rsidTr="009741C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段颖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864AFB" w:rsidRDefault="00D401C3" w:rsidP="00C73CA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025201711430100023988</w:t>
            </w:r>
          </w:p>
        </w:tc>
        <w:tc>
          <w:tcPr>
            <w:tcW w:w="1559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彭倩芳</w:t>
            </w:r>
          </w:p>
        </w:tc>
        <w:tc>
          <w:tcPr>
            <w:tcW w:w="3631" w:type="dxa"/>
            <w:vAlign w:val="bottom"/>
          </w:tcPr>
          <w:p w:rsidR="00D401C3" w:rsidRPr="00864AFB" w:rsidRDefault="00D401C3" w:rsidP="009741C1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025201711430100039114</w:t>
            </w:r>
          </w:p>
        </w:tc>
      </w:tr>
    </w:tbl>
    <w:p w:rsidR="00D401C3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付强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025201711430100020040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彭勇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025201711430100056518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龚少清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025201711430100026579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全慧群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025201711430100032758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谷小科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025201711430100051132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谭玲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025201711430100030537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何剑锋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025201711430100035091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唐海波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025201711430100029759</w:t>
      </w:r>
    </w:p>
    <w:p w:rsidR="00D401C3" w:rsidRPr="00A90F59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何灵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025201711430100054921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王彬玢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025201711430100025219</w:t>
      </w:r>
    </w:p>
    <w:p w:rsidR="00D401C3" w:rsidRPr="00A90F59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贺宁武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025201711430100021885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王斌年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025201711430100034672</w:t>
      </w:r>
    </w:p>
    <w:p w:rsidR="00D401C3" w:rsidRPr="00A90F59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洪黎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025201711430100034867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王东甲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025201711430100047818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胡富华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025201711430100043236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王钧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025201711430100020407</w:t>
      </w:r>
    </w:p>
    <w:p w:rsidR="00D401C3" w:rsidRPr="00A90F59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胡会琴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025201711430100021716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王招才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025201711430100021170</w:t>
      </w:r>
    </w:p>
    <w:p w:rsidR="00D401C3" w:rsidRPr="00A90F59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胡拥军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025201711430100039103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A90F59">
        <w:rPr>
          <w:rFonts w:ascii="宋体" w:hAnsi="宋体" w:cs="宋体" w:hint="eastAsia"/>
          <w:color w:val="000000"/>
          <w:kern w:val="0"/>
          <w:sz w:val="22"/>
        </w:rPr>
        <w:t>吴家鸿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A90F59">
        <w:rPr>
          <w:rFonts w:ascii="宋体" w:hAnsi="宋体" w:cs="宋体"/>
          <w:color w:val="000000"/>
          <w:kern w:val="0"/>
          <w:sz w:val="22"/>
        </w:rPr>
        <w:t>025201711430100027414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黄伟军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025201711430100063446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伍红英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025201711430100028083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蒋斌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025201711430100034270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伍华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025201711430100022094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雷婷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025201711430100021796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伍绍文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025201711430100028302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025201711430100035608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席雨青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025201711430100049693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025201711430100038509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向艳华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025201711430100028645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025201711430100037980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肖克忠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025201711430100024199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李湘明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025201711430100037445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谢德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025201711430100036525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025201711430100027278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徐高秋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025201711430100051276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李长春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025201711430100026794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徐海蓉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025201711430100028185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李照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025201711430100038906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徐湘辉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025201711430100037012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李卓伟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025201711430100032206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燕为政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025201711430100022096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梁海波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025201711430100026453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姚军桃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5862ED">
        <w:rPr>
          <w:rFonts w:ascii="宋体" w:hAnsi="宋体" w:cs="宋体"/>
          <w:color w:val="000000"/>
          <w:kern w:val="0"/>
          <w:sz w:val="22"/>
        </w:rPr>
        <w:t>025201711430100022571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梁佳慧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025201711430100040881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862ED">
        <w:rPr>
          <w:rFonts w:ascii="宋体" w:hAnsi="宋体" w:cs="宋体" w:hint="eastAsia"/>
          <w:color w:val="000000"/>
          <w:kern w:val="0"/>
          <w:sz w:val="22"/>
        </w:rPr>
        <w:t>姚美京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025201711430100058548</w:t>
      </w:r>
    </w:p>
    <w:p w:rsidR="00D401C3" w:rsidRPr="007F12B7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林红秀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025201711430100030351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易臻涛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025201711430100056510</w:t>
      </w:r>
    </w:p>
    <w:p w:rsidR="00D401C3" w:rsidRPr="00C73CA5" w:rsidRDefault="00D401C3" w:rsidP="00C73CA5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林毅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025201711430100022810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尹龙建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025201711430100033988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C73CA5">
        <w:rPr>
          <w:rFonts w:ascii="宋体" w:hAnsi="宋体" w:cs="宋体" w:hint="eastAsia"/>
          <w:color w:val="000000"/>
          <w:kern w:val="0"/>
          <w:sz w:val="22"/>
        </w:rPr>
        <w:t>刘俊明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C73CA5">
        <w:rPr>
          <w:rFonts w:ascii="宋体" w:hAnsi="宋体" w:cs="宋体"/>
          <w:color w:val="000000"/>
          <w:kern w:val="0"/>
          <w:sz w:val="22"/>
        </w:rPr>
        <w:t>025201711430100027965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尹敏敏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025201711430100040261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尹瑛瑛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025201711430100057273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张敏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025201711430100027078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于艳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025201711430100036688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张文明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025201711430100042480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张佳惠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025201711430100050689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张晓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025201711430100030251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025201711430100023570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赵中爱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025201711430100039194</w:t>
      </w:r>
    </w:p>
    <w:p w:rsidR="00D401C3" w:rsidRPr="007F12B7" w:rsidRDefault="00D401C3" w:rsidP="007F12B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张兰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025201711430100030624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7F12B7">
        <w:rPr>
          <w:rFonts w:ascii="宋体" w:hAnsi="宋体" w:cs="宋体" w:hint="eastAsia"/>
          <w:color w:val="000000"/>
          <w:kern w:val="0"/>
          <w:sz w:val="22"/>
        </w:rPr>
        <w:t>朱远求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7F12B7">
        <w:rPr>
          <w:rFonts w:ascii="宋体" w:hAnsi="宋体" w:cs="宋体"/>
          <w:color w:val="000000"/>
          <w:kern w:val="0"/>
          <w:sz w:val="22"/>
        </w:rPr>
        <w:t>025201711430100024273</w:t>
      </w:r>
    </w:p>
    <w:p w:rsidR="00D401C3" w:rsidRPr="007F12B7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8344CB">
        <w:rPr>
          <w:rFonts w:ascii="宋体" w:hAnsi="宋体" w:cs="宋体" w:hint="eastAsia"/>
          <w:color w:val="000000"/>
          <w:kern w:val="0"/>
          <w:sz w:val="22"/>
        </w:rPr>
        <w:t>陈增兵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8344CB">
        <w:rPr>
          <w:rFonts w:ascii="宋体" w:hAnsi="宋体" w:cs="宋体"/>
          <w:color w:val="000000"/>
          <w:kern w:val="0"/>
          <w:sz w:val="22"/>
        </w:rPr>
        <w:t>025201609430100000300</w:t>
      </w:r>
    </w:p>
    <w:p w:rsidR="00D401C3" w:rsidRPr="00C73CA5" w:rsidRDefault="00D401C3" w:rsidP="001C2BDE">
      <w:pPr>
        <w:widowControl/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     </w:t>
      </w:r>
    </w:p>
    <w:p w:rsidR="00D401C3" w:rsidRPr="00E84D06" w:rsidRDefault="00D401C3" w:rsidP="00E84D06">
      <w:pPr>
        <w:widowControl/>
        <w:jc w:val="center"/>
        <w:rPr>
          <w:rFonts w:ascii="宋体" w:cs="宋体"/>
          <w:b/>
          <w:color w:val="000000"/>
          <w:kern w:val="0"/>
          <w:sz w:val="24"/>
          <w:szCs w:val="24"/>
        </w:rPr>
      </w:pP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广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东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省（共</w:t>
      </w:r>
      <w:r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195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人）</w:t>
      </w:r>
    </w:p>
    <w:p w:rsidR="00D401C3" w:rsidRPr="00E84D06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84D06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84D06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</w:t>
      </w:r>
      <w:r w:rsidRPr="00E84D06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53" w:type="dxa"/>
        <w:tblInd w:w="93" w:type="dxa"/>
        <w:tblLook w:val="00A0"/>
      </w:tblPr>
      <w:tblGrid>
        <w:gridCol w:w="960"/>
        <w:gridCol w:w="3450"/>
        <w:gridCol w:w="1417"/>
        <w:gridCol w:w="2526"/>
      </w:tblGrid>
      <w:tr w:rsidR="00D401C3" w:rsidRPr="00D7374F" w:rsidTr="000319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毕露莲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025201711440100026759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林文胜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025201711440100042339</w:t>
            </w:r>
          </w:p>
        </w:tc>
      </w:tr>
      <w:tr w:rsidR="00D401C3" w:rsidRPr="00D7374F" w:rsidTr="000319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蔡韵仪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025201711440100033066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凌干强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025201711440100022633</w:t>
            </w:r>
          </w:p>
        </w:tc>
      </w:tr>
      <w:tr w:rsidR="00D401C3" w:rsidRPr="00D7374F" w:rsidTr="000319F1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曹惠东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D17CD5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025201711440100035763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刘德威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025201711440100041582</w:t>
            </w:r>
          </w:p>
        </w:tc>
      </w:tr>
    </w:tbl>
    <w:p w:rsidR="00D401C3" w:rsidRPr="00E51ABC" w:rsidRDefault="00D401C3" w:rsidP="00D17CD5">
      <w:pPr>
        <w:jc w:val="left"/>
        <w:rPr>
          <w:rFonts w:ascii="宋体" w:hAnsi="宋体" w:cs="宋体"/>
          <w:color w:val="000000"/>
          <w:kern w:val="0"/>
          <w:sz w:val="22"/>
        </w:rPr>
      </w:pPr>
      <w:r w:rsidRPr="00E51ABC">
        <w:rPr>
          <w:rFonts w:ascii="宋体" w:hAnsi="宋体"/>
          <w:color w:val="000000"/>
          <w:sz w:val="22"/>
        </w:rPr>
        <w:t xml:space="preserve"> </w:t>
      </w:r>
      <w:r w:rsidRPr="00E51ABC">
        <w:rPr>
          <w:rFonts w:ascii="宋体" w:hAnsi="宋体" w:cs="宋体" w:hint="eastAsia"/>
          <w:color w:val="000000"/>
          <w:kern w:val="0"/>
          <w:sz w:val="22"/>
        </w:rPr>
        <w:t>曹璐</w:t>
      </w:r>
      <w:r w:rsidRPr="00E51ABC">
        <w:rPr>
          <w:rFonts w:ascii="宋体" w:hAnsi="宋体" w:cs="宋体"/>
          <w:color w:val="000000"/>
          <w:kern w:val="0"/>
          <w:sz w:val="22"/>
        </w:rPr>
        <w:t xml:space="preserve">    025201711440100021309           </w:t>
      </w:r>
      <w:r w:rsidRPr="00E51ABC">
        <w:rPr>
          <w:rFonts w:ascii="宋体" w:hAnsi="宋体" w:cs="宋体" w:hint="eastAsia"/>
          <w:color w:val="000000"/>
          <w:kern w:val="0"/>
          <w:sz w:val="22"/>
        </w:rPr>
        <w:t>刘冬</w:t>
      </w:r>
      <w:r w:rsidRPr="00E51ABC">
        <w:rPr>
          <w:rFonts w:ascii="宋体" w:hAnsi="宋体" w:cs="宋体"/>
          <w:color w:val="000000"/>
          <w:kern w:val="0"/>
          <w:sz w:val="22"/>
        </w:rPr>
        <w:t xml:space="preserve">         025201711440100031202</w:t>
      </w:r>
    </w:p>
    <w:tbl>
      <w:tblPr>
        <w:tblW w:w="8385" w:type="dxa"/>
        <w:tblInd w:w="93" w:type="dxa"/>
        <w:tblLook w:val="00A0"/>
      </w:tblPr>
      <w:tblGrid>
        <w:gridCol w:w="960"/>
        <w:gridCol w:w="3450"/>
        <w:gridCol w:w="1417"/>
        <w:gridCol w:w="2558"/>
      </w:tblGrid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曾爱兵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025201711440100020342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刘浩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025201711440100029698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曾璐</w:t>
            </w:r>
            <w:r w:rsidRPr="00E51ABC">
              <w:rPr>
                <w:rFonts w:ascii="宋体" w:hAnsi="宋体" w:cs="宋体"/>
                <w:color w:val="000000"/>
                <w:sz w:val="22"/>
              </w:rPr>
              <w:t xml:space="preserve">  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025201711440100052495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刘姣香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025201711440100035013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曾庆秋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025201711440100041072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刘杰恩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025201711440100056235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曾云飞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025201711440100029057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刘铭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025201711440100026713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常江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025201711440100040351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刘斯佳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025201711440100044615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陈纯华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025201711440100030186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刘伟祥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025201711440100021637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陈东国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025201711440100030815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刘温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025201711440100027550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陈浩赟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025201711440100024639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刘振贵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025201711440100025957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陈活强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025201711440100028546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刘志锋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025201711440100032328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陈锦文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025201711440100021108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罗耿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025201711440100028599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陈思行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025201711440100057225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罗家恒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025201711440100020450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陈素真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025201711440100028801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骆子裕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025201711440100020809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025201711440100038817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吕振威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025201711440100024111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陈伟江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025201711440100023416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聂丹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025201711440100043314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陈文瑞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28790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025201711440100028766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欧立志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025201711440100023104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782D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陈晓芬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782D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025201711440100045240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潘溥林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025201711440100042646</w:t>
            </w:r>
          </w:p>
        </w:tc>
      </w:tr>
      <w:tr w:rsidR="00D401C3" w:rsidRPr="00D7374F" w:rsidTr="005D182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782D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陈运杰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782D2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025201711440100021837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潘文晋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182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025201711440100020667</w:t>
            </w:r>
          </w:p>
        </w:tc>
      </w:tr>
    </w:tbl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程小坤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025201711440100023019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曲心怡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025201711440100045945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戴可业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025201711440100026208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容凯峰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025201711440100056350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邓集龙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025201711440100035302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沈华忠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025201711440100030872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邓日红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025201711440100047152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沈倩君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025201711440100038281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邓颖聪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025201711440100022640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石葳蕤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025201711440100041627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邓知行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025201711440100032120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史华雄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025201711440100026314</w:t>
      </w:r>
    </w:p>
    <w:p w:rsidR="00D401C3" w:rsidRPr="00782D26" w:rsidRDefault="00D401C3" w:rsidP="00782D26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82D26">
        <w:rPr>
          <w:rFonts w:ascii="宋体" w:hAnsi="宋体" w:cs="宋体" w:hint="eastAsia"/>
          <w:color w:val="000000"/>
          <w:kern w:val="0"/>
          <w:sz w:val="22"/>
        </w:rPr>
        <w:t>丁常春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782D26">
        <w:rPr>
          <w:rFonts w:ascii="宋体" w:hAnsi="宋体" w:cs="宋体"/>
          <w:color w:val="000000"/>
          <w:kern w:val="0"/>
          <w:sz w:val="22"/>
        </w:rPr>
        <w:t>025201711440100034749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苏乐怡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025201711440100022079</w:t>
      </w:r>
    </w:p>
    <w:p w:rsidR="00D401C3" w:rsidRPr="00E861A9" w:rsidRDefault="00D401C3" w:rsidP="00E861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861A9">
        <w:rPr>
          <w:rFonts w:ascii="宋体" w:hAnsi="宋体" w:cs="宋体" w:hint="eastAsia"/>
          <w:color w:val="000000"/>
          <w:kern w:val="0"/>
          <w:sz w:val="22"/>
        </w:rPr>
        <w:t>丁炜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61A9">
        <w:rPr>
          <w:rFonts w:ascii="宋体" w:hAnsi="宋体" w:cs="宋体"/>
          <w:color w:val="000000"/>
          <w:kern w:val="0"/>
          <w:sz w:val="22"/>
        </w:rPr>
        <w:t>025201711440100021119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苏小惠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025201711440100024430</w:t>
      </w:r>
    </w:p>
    <w:p w:rsidR="00D401C3" w:rsidRPr="005D182D" w:rsidRDefault="00D401C3" w:rsidP="00E861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861A9">
        <w:rPr>
          <w:rFonts w:ascii="宋体" w:hAnsi="宋体" w:cs="宋体" w:hint="eastAsia"/>
          <w:color w:val="000000"/>
          <w:kern w:val="0"/>
          <w:sz w:val="22"/>
        </w:rPr>
        <w:t>窦一健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861A9">
        <w:rPr>
          <w:rFonts w:ascii="宋体" w:hAnsi="宋体" w:cs="宋体"/>
          <w:color w:val="000000"/>
          <w:kern w:val="0"/>
          <w:sz w:val="22"/>
        </w:rPr>
        <w:t>025201711440100035916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孙江帆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025201711440100030376</w:t>
      </w:r>
    </w:p>
    <w:p w:rsidR="00D401C3" w:rsidRPr="005D182D" w:rsidRDefault="00D401C3" w:rsidP="00E861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861A9">
        <w:rPr>
          <w:rFonts w:ascii="宋体" w:hAnsi="宋体" w:cs="宋体" w:hint="eastAsia"/>
          <w:color w:val="000000"/>
          <w:kern w:val="0"/>
          <w:sz w:val="22"/>
        </w:rPr>
        <w:t>杜鹏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861A9">
        <w:rPr>
          <w:rFonts w:ascii="宋体" w:hAnsi="宋体" w:cs="宋体"/>
          <w:color w:val="000000"/>
          <w:kern w:val="0"/>
          <w:sz w:val="22"/>
        </w:rPr>
        <w:t>025201711440100031283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覃茵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025201711440100039091</w:t>
      </w:r>
    </w:p>
    <w:p w:rsidR="00D401C3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杜树蕾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025201711440100020580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谭伟红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025201711440100038504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冯嘉惠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025201711440100028787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谭晓东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025201711440100035772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冯凯富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025201711440100035747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谭志清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025201711440100022798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冯伟杰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025201711440100041456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田春雨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025201711440100047084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符卷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025201711440100046296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田从光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025201711440100025831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高玉红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025201711440100024184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田律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025201711440100023667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龚业榕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025201711440100029853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童远芳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025201711440100057411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郭传龙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025201711440100028023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汪祎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025201711440100032378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郭芳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025201711440100020209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王东海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025201711440100025637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郭翔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025201711440100056932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王晶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025201711440100038394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郭小星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025201711440100035879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王丽平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025201711440100032513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韩学会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025201711440100032664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王汝平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025201711440100026852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何惠明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025201711440100024525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王婷婷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025201711440100024534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何建华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025201711440100026956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王伟秋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025201711440100031845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何建睿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025201711440100024946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王霞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025201711440100026530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何健文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025201711440100026257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182D">
        <w:rPr>
          <w:rFonts w:ascii="宋体" w:hAnsi="宋体" w:cs="宋体" w:hint="eastAsia"/>
          <w:color w:val="000000"/>
          <w:kern w:val="0"/>
          <w:sz w:val="22"/>
        </w:rPr>
        <w:t>危健铷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025201711440100052123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何俊鹏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025201711440100024855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韦香练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025201711440100030437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何学钢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025201711440100047239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魏杭杭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025201711440100047997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26CEA">
        <w:rPr>
          <w:rFonts w:ascii="宋体" w:hAnsi="宋体" w:cs="宋体" w:hint="eastAsia"/>
          <w:color w:val="000000"/>
          <w:kern w:val="0"/>
          <w:sz w:val="22"/>
        </w:rPr>
        <w:t>何迅培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025201711440100024498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吴秉莎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025201711440100026041</w:t>
      </w:r>
    </w:p>
    <w:p w:rsidR="00D401C3" w:rsidRPr="00F26CEA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何泳洪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025201711440100027061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吴淳超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025201711440100062143</w:t>
      </w:r>
    </w:p>
    <w:p w:rsidR="00D401C3" w:rsidRPr="00F26CEA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洪健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025201711440100020850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吴建璋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025201711440100024149</w:t>
      </w:r>
    </w:p>
    <w:p w:rsidR="00D401C3" w:rsidRPr="00F26CEA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黄爱娟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025201711440100059312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吴文智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025201711440100052236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黄楚涵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025201711440100043654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吴新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025201711440100041300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黄春晔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025201711440100021956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伍世健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025201711440100030960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黄道平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025201711440100044403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夏小燕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025201711440100032707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黄凤鸣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025201711440100035951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肖斯畅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025201711440100020540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黄海萍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025201711440100031258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肖志高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025201711440100044516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黄丽婷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025201711440100040493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谢琳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025201711440100033969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025201711440100023390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熊露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025201711440100031567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黄强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025201711440100032637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徐明亮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025201711440100020813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黄文权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025201711440100044437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徐石磊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025201711440100036859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黄晓君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025201711440100023801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徐贤韬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025201711440100037663</w:t>
      </w:r>
    </w:p>
    <w:p w:rsidR="00D401C3" w:rsidRPr="00CC031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黄艳春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025201711440100029688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许永滨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025201711440100027640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黄永文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025201711440100038543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晏继伟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CC0316">
        <w:rPr>
          <w:rFonts w:ascii="宋体" w:hAnsi="宋体" w:cs="宋体"/>
          <w:color w:val="000000"/>
          <w:kern w:val="0"/>
          <w:sz w:val="22"/>
        </w:rPr>
        <w:t>025201711440100027875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黄卓丽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025201711440100046657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CC0316">
        <w:rPr>
          <w:rFonts w:ascii="宋体" w:hAnsi="宋体" w:cs="宋体" w:hint="eastAsia"/>
          <w:color w:val="000000"/>
          <w:kern w:val="0"/>
          <w:sz w:val="22"/>
        </w:rPr>
        <w:t>杨达新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025201711440100042775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黄子畅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025201711440100022130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杨敏贤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025201711440100033918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惠娅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025201711440100025001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杨霄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025201711440100036313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江剑兰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025201711440100029217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杨鑫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025201711440100052829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江楠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025201711440100037140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杨奕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025201711440100027960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江正旗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025201711440100021015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杨远贵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025201711440100027713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雷发春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025201711440100029861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杨喆翔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025201711440100032662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黎俊宇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025201711440100024100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叶焕斌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025201711440100031346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025201711440100034780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叶文锋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025201711440100031739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李惠清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025201711440100053796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叶毅聪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025201711440100038246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李建超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025201711440100035340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尹亦农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025201711440100023710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025201711440100049964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袁炽伟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025201711440100020440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李乐平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025201711440100024226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袁清秀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025201711440100024054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李玲玲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025201711440100024850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詹翠萍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025201711440100025172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李胜男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025201711440100040875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张岚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025201711440100024135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李伟坚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025201711440100036454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张野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025201711440100027907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李卫红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025201711440100039438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张作朋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025201711440100021242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李文革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025201711440100028553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赵翔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025201711440100025848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李晓晖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025201711440100051147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郑利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025201711440100023340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李志坚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025201711440100028810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郑苑怡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025201711440100049785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李智敏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025201711440100020057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钟芳芹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025201711440100025834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梁汉儒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025201711440100045784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钟珏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025201711440100032091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梁家瑞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025201711440100052137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周静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025201711440100041958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梁妹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025201711440100053149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周兰兰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025201711440100038708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梁珍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025201711440100037104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周良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025201711440100046795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梁梓洋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025201711440100025910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周伟良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025201711440100034849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廖锐佳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025201711440100022326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朱军民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025201711440100027935</w:t>
      </w:r>
    </w:p>
    <w:p w:rsidR="00D401C3" w:rsidRPr="00F26CEA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廖双波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025201711440100023437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朱仁华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025201711440100023338</w:t>
      </w:r>
    </w:p>
    <w:p w:rsidR="00D401C3" w:rsidRPr="00987656" w:rsidRDefault="00D401C3" w:rsidP="00F26CEA">
      <w:pPr>
        <w:jc w:val="left"/>
        <w:rPr>
          <w:rFonts w:ascii="宋体" w:cs="宋体"/>
          <w:color w:val="000000"/>
          <w:kern w:val="0"/>
          <w:sz w:val="22"/>
        </w:rPr>
      </w:pPr>
      <w:r w:rsidRPr="00F26CEA">
        <w:rPr>
          <w:rFonts w:ascii="宋体" w:hAnsi="宋体" w:cs="宋体" w:hint="eastAsia"/>
          <w:color w:val="000000"/>
          <w:kern w:val="0"/>
          <w:sz w:val="22"/>
        </w:rPr>
        <w:t>廖雅清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26CEA">
        <w:rPr>
          <w:rFonts w:ascii="宋体" w:hAnsi="宋体" w:cs="宋体"/>
          <w:color w:val="000000"/>
          <w:kern w:val="0"/>
          <w:sz w:val="22"/>
        </w:rPr>
        <w:t>025201711440100023379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朱雪秋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025201711440100030348</w:t>
      </w:r>
    </w:p>
    <w:p w:rsidR="00D401C3" w:rsidRPr="00987656" w:rsidRDefault="00D401C3" w:rsidP="005D182D">
      <w:pPr>
        <w:jc w:val="left"/>
        <w:rPr>
          <w:rFonts w:ascii="宋体" w:cs="宋体"/>
          <w:color w:val="000000"/>
          <w:kern w:val="0"/>
          <w:sz w:val="22"/>
        </w:rPr>
      </w:pPr>
      <w:r w:rsidRPr="005D182D">
        <w:rPr>
          <w:rFonts w:ascii="宋体" w:hAnsi="宋体" w:cs="宋体" w:hint="eastAsia"/>
          <w:color w:val="000000"/>
          <w:kern w:val="0"/>
          <w:sz w:val="22"/>
        </w:rPr>
        <w:t>林敦楠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025201711440100034056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邹桂香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025201711440100023443</w:t>
      </w:r>
    </w:p>
    <w:p w:rsidR="00D401C3" w:rsidRPr="00987656" w:rsidRDefault="00D401C3" w:rsidP="005D182D">
      <w:pPr>
        <w:jc w:val="left"/>
        <w:rPr>
          <w:rFonts w:ascii="宋体" w:cs="宋体"/>
          <w:color w:val="000000"/>
          <w:kern w:val="0"/>
          <w:sz w:val="22"/>
        </w:rPr>
      </w:pPr>
      <w:r w:rsidRPr="005D182D">
        <w:rPr>
          <w:rFonts w:ascii="宋体" w:hAnsi="宋体" w:cs="宋体" w:hint="eastAsia"/>
          <w:color w:val="000000"/>
          <w:kern w:val="0"/>
          <w:sz w:val="22"/>
        </w:rPr>
        <w:t>林嘉锐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025201711440100023456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87656">
        <w:rPr>
          <w:rFonts w:ascii="宋体" w:hAnsi="宋体" w:cs="宋体" w:hint="eastAsia"/>
          <w:color w:val="000000"/>
          <w:kern w:val="0"/>
          <w:sz w:val="22"/>
        </w:rPr>
        <w:t>邹洁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87656">
        <w:rPr>
          <w:rFonts w:ascii="宋体" w:hAnsi="宋体" w:cs="宋体"/>
          <w:color w:val="000000"/>
          <w:kern w:val="0"/>
          <w:sz w:val="22"/>
        </w:rPr>
        <w:t>025201711440100054814</w:t>
      </w:r>
    </w:p>
    <w:p w:rsidR="00D401C3" w:rsidRDefault="00D401C3" w:rsidP="00184313">
      <w:pPr>
        <w:jc w:val="left"/>
        <w:rPr>
          <w:rFonts w:ascii="宋体" w:cs="宋体"/>
          <w:color w:val="000000"/>
          <w:kern w:val="0"/>
          <w:sz w:val="22"/>
        </w:rPr>
      </w:pPr>
      <w:r w:rsidRPr="005D182D">
        <w:rPr>
          <w:rFonts w:ascii="宋体" w:hAnsi="宋体" w:cs="宋体" w:hint="eastAsia"/>
          <w:color w:val="000000"/>
          <w:kern w:val="0"/>
          <w:sz w:val="22"/>
        </w:rPr>
        <w:t>林良容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5D182D">
        <w:rPr>
          <w:rFonts w:ascii="宋体" w:hAnsi="宋体" w:cs="宋体"/>
          <w:color w:val="000000"/>
          <w:kern w:val="0"/>
          <w:sz w:val="22"/>
        </w:rPr>
        <w:t>025201711440100049726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184313">
        <w:rPr>
          <w:rFonts w:ascii="宋体" w:hAnsi="宋体" w:cs="宋体" w:hint="eastAsia"/>
          <w:color w:val="000000"/>
          <w:kern w:val="0"/>
          <w:sz w:val="22"/>
        </w:rPr>
        <w:t>徐录发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84313">
        <w:rPr>
          <w:rFonts w:ascii="宋体" w:hAnsi="宋体" w:cs="宋体"/>
          <w:color w:val="000000"/>
          <w:kern w:val="0"/>
          <w:sz w:val="22"/>
        </w:rPr>
        <w:t>0252014449915000292</w:t>
      </w:r>
    </w:p>
    <w:p w:rsidR="00D401C3" w:rsidRPr="00406C6E" w:rsidRDefault="00D401C3" w:rsidP="00406C6E">
      <w:pPr>
        <w:jc w:val="left"/>
        <w:rPr>
          <w:rFonts w:ascii="宋体" w:cs="宋体"/>
          <w:color w:val="000000"/>
          <w:kern w:val="0"/>
          <w:sz w:val="22"/>
        </w:rPr>
      </w:pPr>
      <w:r w:rsidRPr="00406C6E">
        <w:rPr>
          <w:rFonts w:ascii="宋体" w:hAnsi="宋体" w:cs="宋体" w:hint="eastAsia"/>
          <w:color w:val="000000"/>
          <w:kern w:val="0"/>
          <w:sz w:val="22"/>
        </w:rPr>
        <w:t>张鹰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06C6E">
        <w:rPr>
          <w:rFonts w:ascii="宋体" w:hAnsi="宋体" w:cs="宋体"/>
          <w:color w:val="000000"/>
          <w:kern w:val="0"/>
          <w:sz w:val="22"/>
        </w:rPr>
        <w:t>0252013449910000226</w:t>
      </w:r>
    </w:p>
    <w:p w:rsidR="00D401C3" w:rsidRPr="00406C6E" w:rsidRDefault="00D401C3" w:rsidP="00406C6E">
      <w:pPr>
        <w:widowControl/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B40847" w:rsidRDefault="00D401C3" w:rsidP="0081128E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8B27C2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8B27C2">
        <w:rPr>
          <w:rFonts w:ascii="宋体" w:hAnsi="宋体" w:cs="宋体" w:hint="eastAsia"/>
          <w:color w:val="000000"/>
          <w:kern w:val="0"/>
          <w:sz w:val="24"/>
          <w:szCs w:val="24"/>
        </w:rPr>
        <w:t>深圳市（共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90</w:t>
      </w:r>
      <w:r w:rsidRPr="008B27C2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  <w:r w:rsidRPr="008B27C2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D401C3" w:rsidRPr="008B27C2" w:rsidRDefault="00D401C3" w:rsidP="0081128E">
      <w:pPr>
        <w:widowControl/>
        <w:jc w:val="center"/>
        <w:rPr>
          <w:rFonts w:ascii="宋体" w:cs="宋体"/>
          <w:color w:val="000000"/>
          <w:kern w:val="0"/>
          <w:sz w:val="22"/>
        </w:rPr>
      </w:pPr>
    </w:p>
    <w:tbl>
      <w:tblPr>
        <w:tblW w:w="8671" w:type="dxa"/>
        <w:tblInd w:w="93" w:type="dxa"/>
        <w:tblLook w:val="00A0"/>
      </w:tblPr>
      <w:tblGrid>
        <w:gridCol w:w="1080"/>
        <w:gridCol w:w="3046"/>
        <w:gridCol w:w="1701"/>
        <w:gridCol w:w="284"/>
        <w:gridCol w:w="2560"/>
      </w:tblGrid>
      <w:tr w:rsidR="00D401C3" w:rsidRPr="00D7374F" w:rsidTr="00292889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D7374F" w:rsidRDefault="00D401C3" w:rsidP="00292889">
            <w:pPr>
              <w:widowControl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  <w:tc>
          <w:tcPr>
            <w:tcW w:w="1985" w:type="dxa"/>
            <w:gridSpan w:val="2"/>
            <w:vAlign w:val="center"/>
          </w:tcPr>
          <w:p w:rsidR="00D401C3" w:rsidRPr="00D7374F" w:rsidRDefault="00D401C3" w:rsidP="00292889">
            <w:pPr>
              <w:widowControl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560" w:type="dxa"/>
            <w:vAlign w:val="center"/>
          </w:tcPr>
          <w:p w:rsidR="00D401C3" w:rsidRPr="00D7374F" w:rsidRDefault="00D401C3" w:rsidP="00D401C3">
            <w:pPr>
              <w:widowControl/>
              <w:ind w:firstLineChars="50" w:firstLine="31680"/>
              <w:rPr>
                <w:rFonts w:ascii="宋体" w:cs="宋体"/>
                <w:b/>
                <w:color w:val="000000"/>
                <w:kern w:val="0"/>
                <w:sz w:val="24"/>
                <w:szCs w:val="24"/>
              </w:rPr>
            </w:pPr>
            <w:r w:rsidRPr="00D7374F">
              <w:rPr>
                <w:rFonts w:ascii="宋体" w:hAnsi="宋体" w:cs="宋体" w:hint="eastAsia"/>
                <w:b/>
                <w:color w:val="000000"/>
                <w:kern w:val="0"/>
                <w:sz w:val="24"/>
                <w:szCs w:val="24"/>
              </w:rPr>
              <w:t>档案号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白祥彬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025201711440300028431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邱时武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025201711440300030500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白玥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025201711440300025920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邱越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025201711440300020645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蔡继宏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025201711440300035900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沈翠苑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025201711440300043242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曾春秀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025201711440300052729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孙琴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025201711440300044034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曾凡胜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025201711440300021002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谭鸿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025201711440300033492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车兢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025201711440300042956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汤坚文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025201711440300021733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陈黎明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025201711440300035497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唐文彬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9248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025201711440300055744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陈莉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025201711440300027300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庹超军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9248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025201711440300035021</w:t>
            </w:r>
          </w:p>
        </w:tc>
      </w:tr>
      <w:tr w:rsidR="00D401C3" w:rsidRPr="00D7374F" w:rsidTr="000319F1">
        <w:trPr>
          <w:trHeight w:val="27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陈秋芳</w:t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401C3" w:rsidRPr="00E51ABC" w:rsidRDefault="00D401C3" w:rsidP="0011329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025201711440300026333</w:t>
            </w:r>
          </w:p>
        </w:tc>
        <w:tc>
          <w:tcPr>
            <w:tcW w:w="1701" w:type="dxa"/>
            <w:vAlign w:val="center"/>
          </w:tcPr>
          <w:p w:rsidR="00D401C3" w:rsidRPr="00E51ABC" w:rsidRDefault="00D401C3" w:rsidP="00D401C3">
            <w:pPr>
              <w:ind w:firstLineChars="200" w:firstLine="31680"/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王宝城</w:t>
            </w:r>
          </w:p>
        </w:tc>
        <w:tc>
          <w:tcPr>
            <w:tcW w:w="2844" w:type="dxa"/>
            <w:gridSpan w:val="2"/>
            <w:vAlign w:val="center"/>
          </w:tcPr>
          <w:p w:rsidR="00D401C3" w:rsidRPr="00E51ABC" w:rsidRDefault="00D401C3" w:rsidP="0019248E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025201711440300039310</w:t>
            </w:r>
          </w:p>
        </w:tc>
      </w:tr>
    </w:tbl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陈许敏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025201711440300048910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9248E">
        <w:rPr>
          <w:rFonts w:ascii="宋体" w:hAnsi="宋体" w:cs="宋体" w:hint="eastAsia"/>
          <w:color w:val="000000"/>
          <w:kern w:val="0"/>
          <w:sz w:val="22"/>
        </w:rPr>
        <w:t>王嫦琦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9248E">
        <w:rPr>
          <w:rFonts w:ascii="宋体" w:hAnsi="宋体" w:cs="宋体"/>
          <w:color w:val="000000"/>
          <w:kern w:val="0"/>
          <w:sz w:val="22"/>
        </w:rPr>
        <w:t>025201711440300034555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陈宇斌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025201711440300032514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9248E">
        <w:rPr>
          <w:rFonts w:ascii="宋体" w:hAnsi="宋体" w:cs="宋体" w:hint="eastAsia"/>
          <w:color w:val="000000"/>
          <w:kern w:val="0"/>
          <w:sz w:val="22"/>
        </w:rPr>
        <w:t>王平平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9248E">
        <w:rPr>
          <w:rFonts w:ascii="宋体" w:hAnsi="宋体" w:cs="宋体"/>
          <w:color w:val="000000"/>
          <w:kern w:val="0"/>
          <w:sz w:val="22"/>
        </w:rPr>
        <w:t>025201711440300021887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陈昱池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025201711440300046599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9248E">
        <w:rPr>
          <w:rFonts w:ascii="宋体" w:hAnsi="宋体" w:cs="宋体" w:hint="eastAsia"/>
          <w:color w:val="000000"/>
          <w:kern w:val="0"/>
          <w:sz w:val="22"/>
        </w:rPr>
        <w:t>王秋月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9248E">
        <w:rPr>
          <w:rFonts w:ascii="宋体" w:hAnsi="宋体" w:cs="宋体"/>
          <w:color w:val="000000"/>
          <w:kern w:val="0"/>
          <w:sz w:val="22"/>
        </w:rPr>
        <w:t>025201711440300031036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程瑶瑶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025201711440300032591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19248E">
        <w:rPr>
          <w:rFonts w:ascii="宋体" w:hAnsi="宋体" w:cs="宋体" w:hint="eastAsia"/>
          <w:color w:val="000000"/>
          <w:kern w:val="0"/>
          <w:sz w:val="22"/>
        </w:rPr>
        <w:t>王涛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025201711440300023438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戴仪帆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025201711440300042863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王天琴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025201711440300025193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董玉强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025201711440300027765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王小燕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025201711440300033906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杜群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025201711440300033485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王玉洁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025201711440300028826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方吉璇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025201711440300037543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王哲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025201711440300020612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冯昶章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025201711440300032356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魏冬冬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025201711440300020236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戈芳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025201711440300020136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吴平玉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025201711440300029764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龚秀秀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025201711440300032246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吴旭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025201711440300022654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郭佳伟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025201711440300056759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肖春成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025201711440300021357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郭艳丹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025201711440300033354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>
        <w:rPr>
          <w:rFonts w:ascii="宋体" w:hAnsi="宋体" w:cs="宋体" w:hint="eastAsia"/>
          <w:color w:val="000000"/>
          <w:kern w:val="0"/>
          <w:sz w:val="22"/>
        </w:rPr>
        <w:t>谢信辉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025201711440300020957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郭子亮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025201711440300029325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熊会敏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025201711440300030128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何志坚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025201711440300053217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徐明杰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025201711440300025814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侯建波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025201711440300026043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许冀卿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025201711440300031154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胡毓澄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025201711440300020083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许锦芬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025201711440300047458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黄丽云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025201711440300037036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许真瑜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025201711440300037931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江年有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025201711440300028873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薛皓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025201711440300023659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蒋昌振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025201711440300022173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严冬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025201711440300020174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晋煜杰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025201711440300020294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严章波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025201711440300022803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康璐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025201711440300053756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阳梦芳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025201711440300056293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赖鸿坤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025201711440300046799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姚明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025201711440300027003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蓝道庆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025201711440300029037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易雯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025201711440300040703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黎彩玲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025201711440300023111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袁文红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025201711440300021848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李坚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025201711440300024803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袁长城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025201711440300021112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李洁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025201711440300026749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张宝珠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025201711440300021008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李仕余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025201711440300027552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张丽娟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025201711440300027109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李文强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025201711440300040484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张素文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025201711440300057381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廖娟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025201711440300021722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张晓玲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025201711440300031950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林蔚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025201711440300029614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张月荣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025201711440300021502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林玉真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025201711440300040148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赵凤平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025201711440300038077</w:t>
      </w:r>
    </w:p>
    <w:p w:rsidR="00D401C3" w:rsidRPr="003A209C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刘宏岩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025201711440300059295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郑雨玮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025201711440300048031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刘莹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025201711440300046955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A209C">
        <w:rPr>
          <w:rFonts w:ascii="宋体" w:hAnsi="宋体" w:cs="宋体" w:hint="eastAsia"/>
          <w:color w:val="000000"/>
          <w:kern w:val="0"/>
          <w:sz w:val="22"/>
        </w:rPr>
        <w:t>钟余秋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A209C">
        <w:rPr>
          <w:rFonts w:ascii="宋体" w:hAnsi="宋体" w:cs="宋体"/>
          <w:color w:val="000000"/>
          <w:kern w:val="0"/>
          <w:sz w:val="22"/>
        </w:rPr>
        <w:t>025201711440300040020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</w:p>
    <w:p w:rsidR="00D401C3" w:rsidRPr="00450E84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鲁杨昊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025201711440300052458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50E84">
        <w:rPr>
          <w:rFonts w:ascii="宋体" w:hAnsi="宋体" w:cs="宋体" w:hint="eastAsia"/>
          <w:color w:val="000000"/>
          <w:kern w:val="0"/>
          <w:sz w:val="22"/>
        </w:rPr>
        <w:t>蒲正财</w:t>
      </w:r>
      <w:r>
        <w:rPr>
          <w:rFonts w:ascii="宋体" w:hAnsi="宋体" w:cs="宋体"/>
          <w:color w:val="FF0000"/>
          <w:kern w:val="0"/>
          <w:sz w:val="22"/>
        </w:rPr>
        <w:t xml:space="preserve">    </w:t>
      </w:r>
      <w:r w:rsidRPr="00450E84">
        <w:rPr>
          <w:rFonts w:ascii="宋体" w:hAnsi="宋体" w:cs="宋体"/>
          <w:color w:val="000000"/>
          <w:kern w:val="0"/>
          <w:sz w:val="22"/>
        </w:rPr>
        <w:t>025201711440300044307</w:t>
      </w:r>
    </w:p>
    <w:p w:rsidR="00D401C3" w:rsidRPr="0011329D" w:rsidRDefault="00D401C3" w:rsidP="006F7852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1329D">
        <w:rPr>
          <w:rFonts w:ascii="宋体" w:hAnsi="宋体" w:cs="宋体" w:hint="eastAsia"/>
          <w:color w:val="000000"/>
          <w:kern w:val="0"/>
          <w:sz w:val="22"/>
        </w:rPr>
        <w:t>孟海龙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1329D">
        <w:rPr>
          <w:rFonts w:ascii="宋体" w:hAnsi="宋体" w:cs="宋体"/>
          <w:color w:val="000000"/>
          <w:kern w:val="0"/>
          <w:sz w:val="22"/>
        </w:rPr>
        <w:t>025201711440300033297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>
        <w:rPr>
          <w:rFonts w:ascii="宋体" w:hAnsi="宋体" w:cs="宋体" w:hint="eastAsia"/>
          <w:color w:val="000000"/>
          <w:kern w:val="0"/>
          <w:sz w:val="22"/>
        </w:rPr>
        <w:t>杨成军</w:t>
      </w:r>
      <w:r>
        <w:rPr>
          <w:rFonts w:ascii="宋体" w:hAnsi="宋体" w:cs="宋体"/>
          <w:color w:val="000000"/>
          <w:kern w:val="0"/>
          <w:sz w:val="22"/>
        </w:rPr>
        <w:t xml:space="preserve">    025201711440300039860</w:t>
      </w:r>
    </w:p>
    <w:p w:rsidR="00D401C3" w:rsidRPr="0011329D" w:rsidRDefault="00D401C3" w:rsidP="0011329D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94564C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94564C">
        <w:rPr>
          <w:rFonts w:ascii="宋体" w:hAnsi="宋体" w:cs="宋体" w:hint="eastAsia"/>
          <w:color w:val="000000"/>
          <w:kern w:val="0"/>
          <w:sz w:val="24"/>
          <w:szCs w:val="24"/>
        </w:rPr>
        <w:t>广西壮族自治区（共</w:t>
      </w:r>
      <w:r w:rsidRPr="0094564C">
        <w:rPr>
          <w:rFonts w:ascii="宋体" w:hAnsi="宋体" w:cs="宋体"/>
          <w:color w:val="000000"/>
          <w:kern w:val="0"/>
          <w:sz w:val="24"/>
          <w:szCs w:val="24"/>
        </w:rPr>
        <w:t>50</w:t>
      </w:r>
      <w:r w:rsidRPr="0094564C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94564C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  <w:r w:rsidRPr="0094564C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</w:p>
    <w:p w:rsidR="00D401C3" w:rsidRPr="0094564C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94564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4564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94564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94564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94564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94564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</w:t>
      </w:r>
      <w:r w:rsidRPr="0094564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85" w:type="dxa"/>
        <w:tblInd w:w="93" w:type="dxa"/>
        <w:tblLook w:val="00A0"/>
      </w:tblPr>
      <w:tblGrid>
        <w:gridCol w:w="960"/>
        <w:gridCol w:w="3308"/>
        <w:gridCol w:w="1559"/>
        <w:gridCol w:w="2558"/>
      </w:tblGrid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曾超鸿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025201711450100020992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罗扬勇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025201711450100028288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陈芳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025201711450100044266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蒙书砚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025201711450100028579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陈勐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025201711450100025800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潘浚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025201711450100047559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陈伟伟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025201711450100029777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盆贵成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025201711450100027641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陈小敏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025201711450100055425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宋金全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025201711450100031310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方仕军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025201711450100023993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覃莉莉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025201711450100029729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傅强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025201711450100029291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唐劲柏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025201711450100052139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黄柄翔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025201711450100042998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王小莉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025201711450100041718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江承燕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025201711450100021855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温诗园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025201711450100020279</w:t>
            </w:r>
          </w:p>
        </w:tc>
      </w:tr>
      <w:tr w:rsidR="00D401C3" w:rsidRPr="00D7374F" w:rsidTr="0094564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江敏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025201711450100037345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奚璐娜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94564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025201711450100049860</w:t>
            </w:r>
          </w:p>
        </w:tc>
      </w:tr>
    </w:tbl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雷智军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025201711450100040995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习丹丹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025201711450100020471</w:t>
      </w:r>
    </w:p>
    <w:p w:rsidR="00D401C3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黎丽琼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025201711450100021700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夏如益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025201711450100034208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李慧兰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025201711450100030707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咸佳宏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025201711450100048003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李仁玉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025201711450100022072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熊颖治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025201711450100026712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利泽秀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025201711450100038125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许魏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025201711450100035781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梁玮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025201711450100033439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杨洁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025201711450100035431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梁欣龙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025201711450100024353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杨世汕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025201711450100031178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刘双娥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025201711450100026182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杨臻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025201711450100029757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刘文雯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025201711450100028054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玉贻庆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025201711450100036546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龙海韵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025201711450100028130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袁朝兴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025201711450100025157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卢开拓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025201711450100027362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张印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025201711450100020189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陆波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025201711450100024532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赵岳飞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025201711450100027224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陆成俊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025201711450100023435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周聪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025201711450100040778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罗春芳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025201711450100030957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朱昌华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025201711450100020427</w:t>
      </w: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4564C">
        <w:rPr>
          <w:rFonts w:ascii="宋体" w:hAnsi="宋体" w:cs="宋体" w:hint="eastAsia"/>
          <w:color w:val="000000"/>
          <w:kern w:val="0"/>
          <w:sz w:val="22"/>
        </w:rPr>
        <w:t>罗小凤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4564C">
        <w:rPr>
          <w:rFonts w:ascii="宋体" w:hAnsi="宋体" w:cs="宋体"/>
          <w:color w:val="000000"/>
          <w:kern w:val="0"/>
          <w:sz w:val="22"/>
        </w:rPr>
        <w:t>025201711450100054294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0A04E8">
        <w:rPr>
          <w:rFonts w:ascii="宋体" w:hAnsi="宋体" w:cs="宋体" w:hint="eastAsia"/>
          <w:color w:val="000000"/>
          <w:kern w:val="0"/>
          <w:sz w:val="22"/>
        </w:rPr>
        <w:t>朱晋健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0A04E8">
        <w:rPr>
          <w:rFonts w:ascii="宋体" w:hAnsi="宋体" w:cs="宋体"/>
          <w:color w:val="000000"/>
          <w:kern w:val="0"/>
          <w:sz w:val="22"/>
        </w:rPr>
        <w:t>025201711450100025847</w:t>
      </w:r>
    </w:p>
    <w:p w:rsidR="00D401C3" w:rsidRPr="0094564C" w:rsidRDefault="00D401C3" w:rsidP="0094564C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4564C" w:rsidRDefault="00D401C3" w:rsidP="0094564C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E718A9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718A9">
        <w:rPr>
          <w:rFonts w:ascii="宋体" w:hAnsi="宋体" w:cs="宋体" w:hint="eastAsia"/>
          <w:color w:val="000000"/>
          <w:kern w:val="0"/>
          <w:sz w:val="24"/>
          <w:szCs w:val="24"/>
        </w:rPr>
        <w:t>海南省（共</w:t>
      </w:r>
      <w:r w:rsidRPr="00E718A9">
        <w:rPr>
          <w:rFonts w:ascii="宋体" w:hAnsi="宋体" w:cs="宋体"/>
          <w:color w:val="000000"/>
          <w:kern w:val="0"/>
          <w:sz w:val="24"/>
          <w:szCs w:val="24"/>
        </w:rPr>
        <w:t>24</w:t>
      </w:r>
      <w:r w:rsidRPr="00E718A9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E718A9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718A9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718A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718A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E718A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718A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E718A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718A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E718A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690" w:type="dxa"/>
        <w:tblInd w:w="93" w:type="dxa"/>
        <w:tblLook w:val="00A0"/>
      </w:tblPr>
      <w:tblGrid>
        <w:gridCol w:w="960"/>
        <w:gridCol w:w="3308"/>
        <w:gridCol w:w="1559"/>
        <w:gridCol w:w="2526"/>
        <w:gridCol w:w="337"/>
      </w:tblGrid>
      <w:tr w:rsidR="00D401C3" w:rsidRPr="00D7374F" w:rsidTr="00E718A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蔡龙明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025201711460100034964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石礼奇</w:t>
            </w:r>
          </w:p>
        </w:tc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025201711460100022352</w:t>
            </w:r>
          </w:p>
        </w:tc>
      </w:tr>
      <w:tr w:rsidR="00D401C3" w:rsidRPr="00D7374F" w:rsidTr="00E718A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陈凯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025201711460100027183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唐南楠</w:t>
            </w:r>
          </w:p>
        </w:tc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025201711460100028601</w:t>
            </w:r>
          </w:p>
        </w:tc>
      </w:tr>
      <w:tr w:rsidR="00D401C3" w:rsidRPr="00D7374F" w:rsidTr="00E718A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戴红光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025201711460100028214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王时值</w:t>
            </w:r>
          </w:p>
        </w:tc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025201711460100023323</w:t>
            </w:r>
          </w:p>
        </w:tc>
      </w:tr>
      <w:tr w:rsidR="00D401C3" w:rsidRPr="00D7374F" w:rsidTr="00E718A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方丽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025201711460100036337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王翔</w:t>
            </w:r>
          </w:p>
        </w:tc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025201711460100020825</w:t>
            </w:r>
          </w:p>
        </w:tc>
      </w:tr>
      <w:tr w:rsidR="00D401C3" w:rsidRPr="00D7374F" w:rsidTr="00E718A9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冯辉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025201711460100033425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王晓龙</w:t>
            </w:r>
          </w:p>
        </w:tc>
        <w:tc>
          <w:tcPr>
            <w:tcW w:w="28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025201711460100029626</w:t>
            </w:r>
          </w:p>
        </w:tc>
      </w:tr>
      <w:tr w:rsidR="00D401C3" w:rsidRPr="00D7374F" w:rsidTr="00E718A9">
        <w:trPr>
          <w:gridAfter w:val="1"/>
          <w:wAfter w:w="2312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何科举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025201711460100031228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伍静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718A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025201711460100037098</w:t>
            </w:r>
          </w:p>
        </w:tc>
      </w:tr>
    </w:tbl>
    <w:p w:rsidR="00D401C3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黄海兵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025201711460100023366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杨泽宇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025201711460100032079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简伟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025201711460100040759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詹冰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025201711460100034484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赖明慧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025201711460100024154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张翅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025201711460100042455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李飞飞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025201711460100032640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赵斌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025201711460100025317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廖雪妮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025201711460100030661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赵岩石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025201711460100028972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全红日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025201711460100027608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 w:hint="eastAsia"/>
          <w:color w:val="000000"/>
          <w:kern w:val="0"/>
          <w:sz w:val="22"/>
        </w:rPr>
        <w:t>钟团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718A9">
        <w:rPr>
          <w:rFonts w:ascii="宋体" w:hAnsi="宋体" w:cs="宋体"/>
          <w:color w:val="000000"/>
          <w:kern w:val="0"/>
          <w:sz w:val="22"/>
        </w:rPr>
        <w:t>025201711460100052090</w:t>
      </w: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E718A9" w:rsidRDefault="00D401C3" w:rsidP="00E718A9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EC672C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C672C">
        <w:rPr>
          <w:rFonts w:ascii="宋体" w:hAnsi="宋体" w:cs="宋体" w:hint="eastAsia"/>
          <w:color w:val="000000"/>
          <w:kern w:val="0"/>
          <w:sz w:val="24"/>
          <w:szCs w:val="24"/>
        </w:rPr>
        <w:t>重庆市（共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104</w:t>
      </w:r>
      <w:r w:rsidRPr="00EC672C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EC672C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C672C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C672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C672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EC672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C672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EC672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C672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</w:t>
      </w:r>
      <w:r w:rsidRPr="00EC672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9600" w:type="dxa"/>
        <w:tblInd w:w="93" w:type="dxa"/>
        <w:tblLook w:val="00A0"/>
      </w:tblPr>
      <w:tblGrid>
        <w:gridCol w:w="960"/>
        <w:gridCol w:w="3308"/>
        <w:gridCol w:w="1559"/>
        <w:gridCol w:w="3773"/>
      </w:tblGrid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陈骥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025201711500000027311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汤勇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025201711500000036829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陈玲珑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025201711500000045077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唐碧洪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025201711500000042479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陈时夏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025201711500000050993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唐斌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025201711500000036219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陈炜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025201711500000026342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唐红梅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025201711500000024723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EC672C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陈小萍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025201711500000021139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唐建国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025201711500000033024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邓海燕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025201711500000021396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陶传彪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025201711500000032317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范艳洁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025201711500000020284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田甜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025201711500000027255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付贵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025201711500000027953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庹汉兴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025201711500000063079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付军政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025201711500000030477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汪露莹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025201711500000059158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何天舒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025201711500000037008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王安平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025201711500000026081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何为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025201711500000031863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王波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025201711500000021305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胡尚果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025201711500000062963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王江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025201711500000022806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胡小乔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025201711500000028523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王明珊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025201711500000029126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胡瑜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025201711500000026705</w:t>
            </w:r>
          </w:p>
        </w:tc>
        <w:tc>
          <w:tcPr>
            <w:tcW w:w="1559" w:type="dxa"/>
            <w:vAlign w:val="bottom"/>
          </w:tcPr>
          <w:p w:rsidR="00D401C3" w:rsidRPr="00E51ABC" w:rsidRDefault="00D401C3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王顺祥</w:t>
            </w:r>
          </w:p>
        </w:tc>
        <w:tc>
          <w:tcPr>
            <w:tcW w:w="3773" w:type="dxa"/>
            <w:vAlign w:val="bottom"/>
          </w:tcPr>
          <w:p w:rsidR="00D401C3" w:rsidRPr="00E51ABC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025201711500000023026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黄怀烨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025201711500000020269</w:t>
            </w:r>
          </w:p>
        </w:tc>
        <w:tc>
          <w:tcPr>
            <w:tcW w:w="1559" w:type="dxa"/>
            <w:vAlign w:val="bottom"/>
          </w:tcPr>
          <w:p w:rsidR="00D401C3" w:rsidRPr="00E51ABC" w:rsidRDefault="00D401C3" w:rsidP="00FC3F3D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王淞</w:t>
            </w:r>
          </w:p>
        </w:tc>
        <w:tc>
          <w:tcPr>
            <w:tcW w:w="3773" w:type="dxa"/>
            <w:vAlign w:val="bottom"/>
          </w:tcPr>
          <w:p w:rsidR="00D401C3" w:rsidRPr="00E51ABC" w:rsidRDefault="00D401C3" w:rsidP="00FC3F3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025201711500000049845</w:t>
            </w:r>
          </w:p>
        </w:tc>
      </w:tr>
      <w:tr w:rsidR="00D401C3" w:rsidRPr="00D7374F" w:rsidTr="00FC3F3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黄铃岚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968C0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025201711500000026634</w:t>
            </w:r>
          </w:p>
        </w:tc>
        <w:tc>
          <w:tcPr>
            <w:tcW w:w="1559" w:type="dxa"/>
            <w:vAlign w:val="bottom"/>
          </w:tcPr>
          <w:p w:rsidR="00D401C3" w:rsidRPr="00E51ABC" w:rsidRDefault="00D401C3" w:rsidP="00FC3F3D">
            <w:pPr>
              <w:rPr>
                <w:rFonts w:ascii="宋体" w:cs="宋体"/>
                <w:sz w:val="22"/>
              </w:rPr>
            </w:pPr>
            <w:r w:rsidRPr="00D7374F">
              <w:rPr>
                <w:rFonts w:ascii="宋体" w:hAnsi="宋体" w:hint="eastAsia"/>
                <w:sz w:val="22"/>
              </w:rPr>
              <w:t>王娅</w:t>
            </w:r>
          </w:p>
        </w:tc>
        <w:tc>
          <w:tcPr>
            <w:tcW w:w="3773" w:type="dxa"/>
            <w:vAlign w:val="bottom"/>
          </w:tcPr>
          <w:p w:rsidR="00D401C3" w:rsidRPr="00E51ABC" w:rsidRDefault="00D401C3" w:rsidP="00FC3F3D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025201711500000023113</w:t>
            </w:r>
          </w:p>
        </w:tc>
      </w:tr>
    </w:tbl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4"/>
          <w:szCs w:val="24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黄倩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025201711500000058784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王洋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025201711500000028255</w:t>
      </w:r>
    </w:p>
    <w:p w:rsidR="00D401C3" w:rsidRPr="00E6348A" w:rsidRDefault="00D401C3" w:rsidP="001E00FB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黄小晶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025201711500000027722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王正梅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025201711500000023419</w:t>
      </w:r>
    </w:p>
    <w:p w:rsidR="00D401C3" w:rsidRPr="00E6348A" w:rsidRDefault="00D401C3" w:rsidP="001E00FB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姜小兰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025201711500000023803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韦艾均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025201711500000022004</w:t>
      </w:r>
    </w:p>
    <w:p w:rsidR="00D401C3" w:rsidRPr="00E6348A" w:rsidRDefault="00D401C3" w:rsidP="001E00FB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蒋刚</w:t>
      </w:r>
      <w:r>
        <w:rPr>
          <w:rFonts w:ascii="宋体" w:hAnsi="宋体" w:cs="宋体"/>
          <w:kern w:val="0"/>
          <w:sz w:val="22"/>
        </w:rPr>
        <w:t xml:space="preserve"> 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025201711500000042202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吴罡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025201711500000023351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E6348A" w:rsidRDefault="00D401C3" w:rsidP="001E00FB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晋建会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025201711500000021006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吴珺娴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025201711500000023178</w:t>
      </w:r>
    </w:p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康永军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025201711500000052146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夏兴秀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025201711500000029209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E6348A" w:rsidRDefault="00D401C3" w:rsidP="001E00FB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赖宁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1E00FB">
        <w:rPr>
          <w:rFonts w:ascii="宋体" w:hAnsi="宋体" w:cs="宋体"/>
          <w:color w:val="000000"/>
          <w:kern w:val="0"/>
          <w:sz w:val="22"/>
        </w:rPr>
        <w:t>025201711500000029109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向东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025201711500000023383</w:t>
      </w:r>
    </w:p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5968C0">
        <w:rPr>
          <w:rFonts w:ascii="宋体" w:hAnsi="宋体" w:cs="宋体" w:hint="eastAsia"/>
          <w:color w:val="000000"/>
          <w:kern w:val="0"/>
          <w:sz w:val="22"/>
        </w:rPr>
        <w:t>兰发磊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5968C0">
        <w:rPr>
          <w:rFonts w:ascii="宋体" w:hAnsi="宋体" w:cs="宋体"/>
          <w:color w:val="000000"/>
          <w:kern w:val="0"/>
          <w:sz w:val="22"/>
        </w:rPr>
        <w:t>025201711500000020247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肖粳瀚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025201711500000037084</w:t>
      </w:r>
    </w:p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1E00FB">
        <w:rPr>
          <w:rFonts w:ascii="宋体" w:hAnsi="宋体" w:cs="宋体" w:hint="eastAsia"/>
          <w:kern w:val="0"/>
          <w:sz w:val="22"/>
        </w:rPr>
        <w:t>雷红均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025201711500000063433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肖世周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025201711500000052289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雷长龙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025201711500000032581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谢松山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025201711500000025143</w:t>
      </w:r>
    </w:p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黎沛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025201711500000021286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闫凯旋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025201711500000021994</w:t>
      </w:r>
    </w:p>
    <w:p w:rsidR="00D401C3" w:rsidRPr="00E6348A" w:rsidRDefault="00D401C3" w:rsidP="005968C0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李国强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025201711500000037182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阳青秀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025201711500000030017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李珩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025201711500000023233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杨春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025201711500000032172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李洪涛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025201711500000030723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6348A">
        <w:rPr>
          <w:rFonts w:ascii="宋体" w:hAnsi="宋体" w:cs="宋体" w:hint="eastAsia"/>
          <w:kern w:val="0"/>
          <w:sz w:val="22"/>
        </w:rPr>
        <w:t>杨丽红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025201711500000034018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李小飞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025201711500000030042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杨勋骏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025201711500000027163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李振山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025201711500000039568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姚文迪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025201711500000023817</w:t>
      </w:r>
    </w:p>
    <w:p w:rsidR="00D401C3" w:rsidRPr="00E6348A" w:rsidRDefault="00D401C3" w:rsidP="003132C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梁山辉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025201711500000021959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易光辉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025201711500000030199</w:t>
      </w:r>
    </w:p>
    <w:p w:rsidR="00D401C3" w:rsidRPr="00E6348A" w:rsidRDefault="00D401C3" w:rsidP="003132C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林富波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025201711500000063457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余小珍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025201711500000032450</w:t>
      </w:r>
    </w:p>
    <w:p w:rsidR="00D401C3" w:rsidRPr="00E6348A" w:rsidRDefault="00D401C3" w:rsidP="003132C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林杨</w:t>
      </w:r>
      <w:r>
        <w:rPr>
          <w:rFonts w:ascii="宋体" w:hAnsi="宋体" w:cs="宋体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025201711500000023324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余智慧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025201711500000024446</w:t>
      </w:r>
    </w:p>
    <w:p w:rsidR="00D401C3" w:rsidRPr="00E6348A" w:rsidRDefault="00D401C3" w:rsidP="003132C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3132C6">
        <w:rPr>
          <w:rFonts w:ascii="宋体" w:hAnsi="宋体" w:cs="宋体" w:hint="eastAsia"/>
          <w:color w:val="000000"/>
          <w:kern w:val="0"/>
          <w:sz w:val="22"/>
        </w:rPr>
        <w:t>凌媛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3132C6">
        <w:rPr>
          <w:rFonts w:ascii="宋体" w:hAnsi="宋体" w:cs="宋体"/>
          <w:color w:val="000000"/>
          <w:kern w:val="0"/>
          <w:sz w:val="22"/>
        </w:rPr>
        <w:t>025201711500000033548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袁秀芬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025201711500000039119</w:t>
      </w:r>
    </w:p>
    <w:p w:rsidR="00D401C3" w:rsidRPr="00E6348A" w:rsidRDefault="00D401C3" w:rsidP="003132C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刘国银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025201711500000021606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张皓涆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025201711500000031800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刘加红</w:t>
      </w:r>
      <w:r>
        <w:rPr>
          <w:rFonts w:ascii="宋体" w:hAnsi="宋体" w:cs="宋体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025201711500000047953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张后良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025201711500000026140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刘田生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025201711500000020905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张辉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025201711500000020439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刘小燕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025201711500000028292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张晓丽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025201711500000022203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罗芳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025201711500000028607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赵罡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025201711500000027149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罗兴强</w:t>
      </w:r>
      <w:r>
        <w:rPr>
          <w:rFonts w:ascii="宋体" w:hAnsi="宋体" w:cs="宋体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025201711500000032101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赵太明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025201711500000021983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马明东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025201711500000025025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赵相宇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025201711500000054525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马明敏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025201711500000030272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郑小琪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025201711500000021462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牟福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025201711500000020248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钟海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025201711500000033587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聂金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025201711500000034318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周玲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025201711500000033580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彭娟</w:t>
      </w:r>
      <w:r>
        <w:rPr>
          <w:rFonts w:ascii="宋体" w:hAnsi="宋体" w:cs="宋体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025201711500000032777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周平</w:t>
      </w:r>
      <w:r>
        <w:rPr>
          <w:rFonts w:ascii="宋体" w:hAnsi="宋体" w:cs="宋体"/>
          <w:kern w:val="0"/>
          <w:sz w:val="22"/>
        </w:rPr>
        <w:t xml:space="preserve">  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025201711500000021585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彭渝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025201711500000024982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周桐羽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025201711500000028881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冉佼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025201711500000022324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周晓刚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025201711500000046182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任俊洁</w:t>
      </w:r>
      <w:r>
        <w:rPr>
          <w:rFonts w:ascii="宋体" w:hAnsi="宋体" w:cs="宋体"/>
          <w:kern w:val="0"/>
          <w:sz w:val="22"/>
        </w:rPr>
        <w:t xml:space="preserve"> 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025201711500000042306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朱春林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025201711500000040249</w:t>
      </w:r>
    </w:p>
    <w:p w:rsidR="00D401C3" w:rsidRPr="00E6348A" w:rsidRDefault="00D401C3" w:rsidP="0097106E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石志远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025201711500000063751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6348A">
        <w:rPr>
          <w:rFonts w:ascii="宋体" w:hAnsi="宋体" w:cs="宋体" w:hint="eastAsia"/>
          <w:kern w:val="0"/>
          <w:sz w:val="22"/>
        </w:rPr>
        <w:t>朱雅婷</w:t>
      </w:r>
      <w:r>
        <w:rPr>
          <w:rFonts w:ascii="宋体" w:hAnsi="宋体" w:cs="宋体"/>
          <w:kern w:val="0"/>
          <w:sz w:val="22"/>
        </w:rPr>
        <w:t xml:space="preserve">        </w:t>
      </w:r>
      <w:r w:rsidRPr="00E6348A">
        <w:rPr>
          <w:rFonts w:ascii="宋体" w:hAnsi="宋体" w:cs="宋体"/>
          <w:color w:val="000000"/>
          <w:kern w:val="0"/>
          <w:sz w:val="22"/>
        </w:rPr>
        <w:t>025201711500000024120</w:t>
      </w:r>
    </w:p>
    <w:p w:rsidR="00D401C3" w:rsidRPr="00373609" w:rsidRDefault="00D401C3" w:rsidP="0037360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kern w:val="0"/>
          <w:sz w:val="22"/>
        </w:rPr>
        <w:t xml:space="preserve"> </w:t>
      </w:r>
      <w:r w:rsidRPr="0097106E">
        <w:rPr>
          <w:rFonts w:ascii="宋体" w:hAnsi="宋体" w:cs="宋体" w:hint="eastAsia"/>
          <w:kern w:val="0"/>
          <w:sz w:val="22"/>
        </w:rPr>
        <w:t>帅琪</w:t>
      </w:r>
      <w:r>
        <w:rPr>
          <w:rFonts w:ascii="宋体" w:hAnsi="宋体" w:cs="宋体"/>
          <w:kern w:val="0"/>
          <w:sz w:val="22"/>
        </w:rPr>
        <w:t xml:space="preserve">    </w:t>
      </w:r>
      <w:r w:rsidRPr="0097106E">
        <w:rPr>
          <w:rFonts w:ascii="宋体" w:hAnsi="宋体" w:cs="宋体"/>
          <w:color w:val="000000"/>
          <w:kern w:val="0"/>
          <w:sz w:val="22"/>
        </w:rPr>
        <w:t>025201711500000038772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73609">
        <w:rPr>
          <w:rFonts w:ascii="宋体" w:hAnsi="宋体" w:cs="宋体" w:hint="eastAsia"/>
          <w:color w:val="000000"/>
          <w:kern w:val="0"/>
          <w:sz w:val="22"/>
        </w:rPr>
        <w:t>唐昊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73609">
        <w:rPr>
          <w:rFonts w:ascii="宋体" w:hAnsi="宋体" w:cs="宋体"/>
          <w:color w:val="000000"/>
          <w:kern w:val="0"/>
          <w:sz w:val="22"/>
        </w:rPr>
        <w:t>025201609500000001762</w:t>
      </w:r>
    </w:p>
    <w:p w:rsidR="00D401C3" w:rsidRPr="009212DC" w:rsidRDefault="00D401C3" w:rsidP="005448EF">
      <w:pPr>
        <w:widowControl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462254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462254">
        <w:rPr>
          <w:rFonts w:ascii="宋体" w:hAnsi="宋体" w:cs="宋体" w:hint="eastAsia"/>
          <w:color w:val="000000"/>
          <w:kern w:val="0"/>
          <w:sz w:val="24"/>
          <w:szCs w:val="24"/>
        </w:rPr>
        <w:t>四川省（共</w:t>
      </w:r>
      <w:r w:rsidRPr="00462254">
        <w:rPr>
          <w:rFonts w:ascii="宋体" w:hAnsi="宋体" w:cs="宋体"/>
          <w:color w:val="000000"/>
          <w:kern w:val="0"/>
          <w:sz w:val="24"/>
          <w:szCs w:val="24"/>
        </w:rPr>
        <w:t>153</w:t>
      </w:r>
      <w:r w:rsidRPr="00462254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462254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462254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46225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46225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46225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46225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46225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46225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46225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560" w:type="dxa"/>
        <w:tblInd w:w="93" w:type="dxa"/>
        <w:tblLook w:val="00A0"/>
      </w:tblPr>
      <w:tblGrid>
        <w:gridCol w:w="980"/>
        <w:gridCol w:w="3288"/>
        <w:gridCol w:w="1559"/>
        <w:gridCol w:w="2733"/>
      </w:tblGrid>
      <w:tr w:rsidR="00D401C3" w:rsidRPr="00D7374F" w:rsidTr="004622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蔡凤霞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025201711510100036066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潘梅</w:t>
            </w:r>
          </w:p>
        </w:tc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025201711510100033514</w:t>
            </w:r>
          </w:p>
        </w:tc>
      </w:tr>
      <w:tr w:rsidR="00D401C3" w:rsidRPr="00D7374F" w:rsidTr="004622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曹锐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025201711510100027908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庞博</w:t>
            </w:r>
          </w:p>
        </w:tc>
        <w:tc>
          <w:tcPr>
            <w:tcW w:w="27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025201711510100022129</w:t>
            </w:r>
          </w:p>
        </w:tc>
      </w:tr>
    </w:tbl>
    <w:p w:rsidR="00D401C3" w:rsidRPr="00E51ABC" w:rsidRDefault="00D401C3" w:rsidP="00462254">
      <w:pPr>
        <w:jc w:val="left"/>
        <w:rPr>
          <w:rFonts w:ascii="宋体" w:hAnsi="宋体" w:cs="宋体"/>
          <w:color w:val="000000"/>
          <w:kern w:val="0"/>
          <w:sz w:val="22"/>
        </w:rPr>
      </w:pPr>
      <w:r w:rsidRPr="00E51ABC">
        <w:rPr>
          <w:rFonts w:ascii="宋体" w:hAnsi="宋体"/>
          <w:color w:val="000000"/>
          <w:sz w:val="22"/>
        </w:rPr>
        <w:t xml:space="preserve"> </w:t>
      </w:r>
      <w:r w:rsidRPr="00E51ABC">
        <w:rPr>
          <w:rFonts w:ascii="宋体" w:hAnsi="宋体" w:hint="eastAsia"/>
          <w:color w:val="000000"/>
          <w:sz w:val="22"/>
        </w:rPr>
        <w:t>曾诚成</w:t>
      </w:r>
      <w:r w:rsidRPr="00E51ABC">
        <w:rPr>
          <w:rFonts w:ascii="宋体" w:hAnsi="宋体"/>
          <w:color w:val="000000"/>
          <w:sz w:val="22"/>
        </w:rPr>
        <w:t xml:space="preserve">   </w:t>
      </w:r>
      <w:r w:rsidRPr="00E51ABC">
        <w:rPr>
          <w:rFonts w:ascii="宋体" w:hAnsi="宋体" w:cs="宋体"/>
          <w:color w:val="000000"/>
          <w:kern w:val="0"/>
          <w:sz w:val="22"/>
        </w:rPr>
        <w:t xml:space="preserve">025201711510100036092         </w:t>
      </w:r>
      <w:r w:rsidRPr="00E51ABC">
        <w:rPr>
          <w:rFonts w:ascii="宋体" w:hAnsi="宋体" w:cs="宋体" w:hint="eastAsia"/>
          <w:color w:val="000000"/>
          <w:kern w:val="0"/>
          <w:sz w:val="22"/>
        </w:rPr>
        <w:t>冉尧</w:t>
      </w:r>
      <w:r w:rsidRPr="00E51ABC">
        <w:rPr>
          <w:rFonts w:ascii="宋体" w:hAnsi="宋体" w:cs="宋体"/>
          <w:color w:val="000000"/>
          <w:kern w:val="0"/>
          <w:sz w:val="22"/>
        </w:rPr>
        <w:t xml:space="preserve">          025201711510100059648</w:t>
      </w:r>
    </w:p>
    <w:tbl>
      <w:tblPr>
        <w:tblW w:w="8741" w:type="dxa"/>
        <w:tblInd w:w="93" w:type="dxa"/>
        <w:tblLook w:val="00A0"/>
      </w:tblPr>
      <w:tblGrid>
        <w:gridCol w:w="980"/>
        <w:gridCol w:w="3288"/>
        <w:gridCol w:w="1559"/>
        <w:gridCol w:w="2558"/>
        <w:gridCol w:w="356"/>
      </w:tblGrid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车艳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025201711510100040626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任建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025201711510100024320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陈光明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025201711510100026434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沈晓菊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025201711510100054982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陈培现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025201711510100042273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施骜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025201711510100059006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陈晓双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025201711510100034590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舒旭东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025201711510100022408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邓怡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025201711510100049903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粟银锋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025201711510100024985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杜晨璐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025201711510100026488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孙俊辉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025201711510100024966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樊红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025201711510100033719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孙雪瑞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025201711510100024995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冯欢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025201711510100023816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孙燕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025201711510100046903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冯艳真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025201711510100040009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孙章奕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025201711510100032801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付强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025201711510100025139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谭成平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025201711510100026245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高华泽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025201711510100041845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谭钧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025201711510100024924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高玉聪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025201711510100043363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谭竣之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025201711510100029795</w:t>
            </w:r>
          </w:p>
        </w:tc>
      </w:tr>
      <w:tr w:rsidR="00D401C3" w:rsidRPr="00D7374F" w:rsidTr="004E3054">
        <w:trPr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古燕群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025201711510100045799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谭庆辉</w:t>
            </w:r>
          </w:p>
        </w:tc>
        <w:tc>
          <w:tcPr>
            <w:tcW w:w="291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5D0CB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025201711510100035314</w:t>
            </w:r>
          </w:p>
        </w:tc>
      </w:tr>
      <w:tr w:rsidR="00D401C3" w:rsidRPr="00D7374F" w:rsidTr="004E3054">
        <w:trPr>
          <w:gridAfter w:val="1"/>
          <w:wAfter w:w="356" w:type="dxa"/>
          <w:trHeight w:val="288"/>
        </w:trPr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郭明锋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46225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025201711510100037570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317B02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唐勇江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51ABC" w:rsidRDefault="00D401C3" w:rsidP="00BA552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025201711510100028556</w:t>
            </w:r>
          </w:p>
        </w:tc>
      </w:tr>
    </w:tbl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FF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韩霞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025201711510100020969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0CBD">
        <w:rPr>
          <w:rFonts w:ascii="宋体" w:hAnsi="宋体" w:cs="宋体" w:hint="eastAsia"/>
          <w:color w:val="000000"/>
          <w:kern w:val="0"/>
          <w:sz w:val="22"/>
        </w:rPr>
        <w:t>田松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025201711510100032647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何俊利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025201711510100036170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0CBD">
        <w:rPr>
          <w:rFonts w:ascii="宋体" w:hAnsi="宋体" w:cs="宋体" w:hint="eastAsia"/>
          <w:color w:val="000000"/>
          <w:kern w:val="0"/>
          <w:sz w:val="22"/>
        </w:rPr>
        <w:t>万彬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025201711510100020595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何丽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025201711510100034954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5D0CBD">
        <w:rPr>
          <w:rFonts w:ascii="宋体" w:hAnsi="宋体" w:cs="宋体" w:hint="eastAsia"/>
          <w:color w:val="000000"/>
          <w:kern w:val="0"/>
          <w:sz w:val="22"/>
        </w:rPr>
        <w:t>汪文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025201711510100063932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何飘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025201711510100027301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汪洋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025201711510100049068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贺重贵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025201711510100030910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王环环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025201711510100035451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贺重群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025201711510100040417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王琳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025201711510100023289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胡刚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025201711510100027349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王鹏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025201711510100022776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胡蓉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025201711510100029940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王雪丽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025201711510100036997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黄倩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025201711510100046209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文书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025201711510100029700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黄秋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025201711510100024722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吴承凌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025201711510100035967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黄雪莹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025201711510100021505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吴柳春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025201711510100020039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黄忠富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025201711510100020772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武学群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025201711510100043616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蒋友红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025201711510100037653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向辉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025201711510100028290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金玉梅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025201711510100023841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熊水军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025201711510100042020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雷文超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025201711510100022491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徐凤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025201711510100048071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025201711510100024835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徐林蘅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025201711510100029572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李福金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025201711510100043269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BA552C">
        <w:rPr>
          <w:rFonts w:ascii="宋体" w:hAnsi="宋体" w:cs="宋体" w:hint="eastAsia"/>
          <w:color w:val="000000"/>
          <w:kern w:val="0"/>
          <w:sz w:val="22"/>
        </w:rPr>
        <w:t>徐仕平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A552C">
        <w:rPr>
          <w:rFonts w:ascii="宋体" w:hAnsi="宋体" w:cs="宋体"/>
          <w:color w:val="000000"/>
          <w:kern w:val="0"/>
          <w:sz w:val="22"/>
        </w:rPr>
        <w:t>025201711510100044856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李浩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025201711510100035876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许定刚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025201711510100031548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李洪彬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025201711510100021964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许国东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025201711510100032177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李佳励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025201711510100061356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许建平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025201711510100020288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李家葳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025201711510100041543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阳小梅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025201711510100033901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李建军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462254">
        <w:rPr>
          <w:rFonts w:ascii="宋体" w:hAnsi="宋体" w:cs="宋体"/>
          <w:color w:val="000000"/>
          <w:kern w:val="0"/>
          <w:sz w:val="22"/>
        </w:rPr>
        <w:t>025201711510100028800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阳志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025201711510100042701</w:t>
      </w:r>
    </w:p>
    <w:p w:rsidR="00D401C3" w:rsidRPr="00DA3AE1" w:rsidRDefault="00D401C3" w:rsidP="00DA3AE1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62254">
        <w:rPr>
          <w:rFonts w:ascii="宋体" w:hAnsi="宋体" w:cs="宋体" w:hint="eastAsia"/>
          <w:color w:val="000000"/>
          <w:kern w:val="0"/>
          <w:sz w:val="22"/>
        </w:rPr>
        <w:t>李舰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025201711510100024663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杨红祥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025201711510100024118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李金钟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025201711510100025534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杨伟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025201711510100026526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李梁秋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025201711510100024986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杨文武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025201711510100039031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李琳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025201711510100024648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杨迎春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025201711510100051812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李欧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025201711510100023507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杨跃宗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025201711510100046979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李泉江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025201711510100023194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姚鹏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025201711510100032329</w:t>
      </w:r>
    </w:p>
    <w:p w:rsidR="00D401C3" w:rsidRPr="00DA3AE1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DA3AE1">
        <w:rPr>
          <w:rFonts w:ascii="宋体" w:hAnsi="宋体" w:cs="宋体" w:hint="eastAsia"/>
          <w:color w:val="000000"/>
          <w:kern w:val="0"/>
          <w:sz w:val="22"/>
        </w:rPr>
        <w:t>李廷强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DA3AE1">
        <w:rPr>
          <w:rFonts w:ascii="宋体" w:hAnsi="宋体" w:cs="宋体"/>
          <w:color w:val="000000"/>
          <w:kern w:val="0"/>
          <w:sz w:val="22"/>
        </w:rPr>
        <w:t>025201711510100021798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银清平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025201711510100034536</w:t>
      </w:r>
    </w:p>
    <w:p w:rsidR="00D401C3" w:rsidRPr="003F2BBA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>
        <w:rPr>
          <w:rFonts w:hint="eastAsia"/>
          <w:color w:val="000000"/>
          <w:sz w:val="22"/>
        </w:rPr>
        <w:t>李瑶莲</w:t>
      </w:r>
      <w:r>
        <w:rPr>
          <w:color w:val="000000"/>
          <w:sz w:val="22"/>
        </w:rPr>
        <w:t xml:space="preserve">    025201711510100027919</w:t>
      </w:r>
      <w:r>
        <w:rPr>
          <w:rFonts w:ascii="宋体" w:hAnsi="宋体" w:cs="宋体"/>
          <w:color w:val="00000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余彪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025201711510100046469</w:t>
      </w:r>
    </w:p>
    <w:p w:rsidR="00D401C3" w:rsidRPr="003F2BBA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李忆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025201711510100026592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袁真怡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025201711510100040168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李瑜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025201711510100034311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詹述容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025201711510100029170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李云军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025201711510100034889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张博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025201711510100021179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李泽兵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025201711510100030406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张超虎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025201711510100022673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李志勇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025201711510100033199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张方凌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025201711510100025085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连漪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025201711510100057656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张宏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025201711510100023925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梁冰晶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025201711510100042451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张吉睿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025201711510100046366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廖雪颖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025201711510100043503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张明雄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025201711510100022528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廖娅莉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025201711510100022876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张前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025201711510100026563</w:t>
      </w:r>
    </w:p>
    <w:p w:rsidR="00D401C3" w:rsidRPr="004E3054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林松会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4E3054">
        <w:rPr>
          <w:rFonts w:ascii="宋体" w:hAnsi="宋体" w:cs="宋体"/>
          <w:color w:val="000000"/>
          <w:kern w:val="0"/>
          <w:sz w:val="22"/>
        </w:rPr>
        <w:t>025201711510100042570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张清月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025201711510100041139</w:t>
      </w:r>
    </w:p>
    <w:p w:rsidR="00D401C3" w:rsidRPr="005D0CBD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4E3054">
        <w:rPr>
          <w:rFonts w:ascii="宋体" w:hAnsi="宋体" w:cs="宋体" w:hint="eastAsia"/>
          <w:color w:val="000000"/>
          <w:kern w:val="0"/>
          <w:sz w:val="22"/>
        </w:rPr>
        <w:t>凌爱兵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025201711510100027070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张文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025201711510100045905</w:t>
      </w:r>
    </w:p>
    <w:p w:rsidR="00D401C3" w:rsidRPr="005D0CBD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刘丞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025201711510100025805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张文斌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025201711510100041810</w:t>
      </w:r>
    </w:p>
    <w:p w:rsidR="00D401C3" w:rsidRPr="005D0CBD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刘春燕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025201711510100043702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 w:hint="eastAsia"/>
          <w:color w:val="000000"/>
          <w:kern w:val="0"/>
          <w:sz w:val="22"/>
        </w:rPr>
        <w:t>张文超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3F2BBA">
        <w:rPr>
          <w:rFonts w:ascii="宋体" w:hAnsi="宋体" w:cs="宋体"/>
          <w:color w:val="000000"/>
          <w:kern w:val="0"/>
          <w:sz w:val="22"/>
        </w:rPr>
        <w:t>025201711510100021472</w:t>
      </w:r>
    </w:p>
    <w:p w:rsidR="00D401C3" w:rsidRPr="005D0CBD" w:rsidRDefault="00D401C3" w:rsidP="00847C4F">
      <w:pPr>
        <w:ind w:firstLineChars="50" w:firstLine="31680"/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刘欢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025201711510100057519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张媛媛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bookmarkStart w:id="0" w:name="_GoBack"/>
      <w:bookmarkEnd w:id="0"/>
      <w:r w:rsidRPr="00F3749A">
        <w:rPr>
          <w:rFonts w:ascii="宋体" w:hAnsi="宋体" w:cs="宋体"/>
          <w:color w:val="000000"/>
          <w:kern w:val="0"/>
          <w:sz w:val="22"/>
        </w:rPr>
        <w:t>025201711510100023458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刘吉尼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025201711510100020208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张钟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025201711510100032092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刘坤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025201711510100052066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赵辉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025201711510100026250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刘林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025201711510100031291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赵佳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025201711510100036942</w:t>
      </w:r>
    </w:p>
    <w:p w:rsidR="00D401C3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刘盛翔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C762E7">
        <w:rPr>
          <w:rFonts w:ascii="宋体" w:hAnsi="宋体" w:cs="宋体"/>
          <w:color w:val="000000"/>
          <w:kern w:val="0"/>
          <w:sz w:val="22"/>
        </w:rPr>
        <w:t>025201711510100021020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赵正飞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025201711510100036516</w:t>
      </w:r>
    </w:p>
    <w:p w:rsidR="00D401C3" w:rsidRPr="00C762E7" w:rsidRDefault="00D401C3" w:rsidP="00C762E7">
      <w:pPr>
        <w:jc w:val="left"/>
        <w:rPr>
          <w:rFonts w:ascii="宋体" w:cs="宋体"/>
          <w:color w:val="000000"/>
          <w:kern w:val="0"/>
          <w:sz w:val="22"/>
        </w:rPr>
      </w:pPr>
      <w:r w:rsidRPr="002D3DD2">
        <w:rPr>
          <w:rFonts w:ascii="宋体" w:hAnsi="宋体" w:cs="宋体" w:hint="eastAsia"/>
          <w:color w:val="000000"/>
          <w:kern w:val="0"/>
          <w:sz w:val="22"/>
        </w:rPr>
        <w:t>刘曈</w:t>
      </w:r>
      <w:r w:rsidRPr="002D3DD2">
        <w:rPr>
          <w:rFonts w:ascii="宋体" w:hAnsi="宋体" w:cs="宋体"/>
          <w:color w:val="000000"/>
          <w:kern w:val="0"/>
          <w:sz w:val="22"/>
        </w:rPr>
        <w:t xml:space="preserve"> </w:t>
      </w:r>
      <w:r>
        <w:rPr>
          <w:rFonts w:ascii="宋体" w:hAnsi="宋体" w:cs="宋体"/>
          <w:color w:val="FF0000"/>
          <w:kern w:val="0"/>
          <w:sz w:val="22"/>
        </w:rPr>
        <w:t xml:space="preserve">     </w:t>
      </w:r>
      <w:r w:rsidRPr="00C762E7">
        <w:rPr>
          <w:rFonts w:ascii="宋体" w:hAnsi="宋体" w:cs="宋体"/>
          <w:color w:val="000000"/>
          <w:kern w:val="0"/>
          <w:sz w:val="22"/>
        </w:rPr>
        <w:t>025201711510100032494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赵志容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025201711510100023649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刘云龙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025201711510100061402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郑煜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025201711510100022829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刘震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025201711510100031199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郑跃华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025201711510100031527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刘芷琦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025201711510100052568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钟敏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025201711510100038068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刘忠杰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025201711510100031911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钟阳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025201711510100044004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罗彬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025201711510100048172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周彬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025201711510100037978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罗勇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025201711510100023078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周婧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025201711510100033998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蒙长金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025201711510100045851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朱刚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025201711510100023835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倪明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025201711510100024484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朱慧文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025201711510100051941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聂兰苏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025201711510100023956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朱瑞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025201711510100034303</w:t>
      </w:r>
    </w:p>
    <w:p w:rsidR="00D401C3" w:rsidRPr="005D0CBD" w:rsidRDefault="00D401C3" w:rsidP="005D0CBD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钮梦</w:t>
      </w:r>
      <w:r>
        <w:rPr>
          <w:rFonts w:ascii="宋体" w:hAnsi="宋体" w:cs="宋体"/>
          <w:color w:val="000000"/>
          <w:kern w:val="0"/>
          <w:sz w:val="22"/>
        </w:rPr>
        <w:t xml:space="preserve">  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025201711510100024456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3749A">
        <w:rPr>
          <w:rFonts w:ascii="宋体" w:hAnsi="宋体" w:cs="宋体" w:hint="eastAsia"/>
          <w:color w:val="000000"/>
          <w:kern w:val="0"/>
          <w:sz w:val="22"/>
        </w:rPr>
        <w:t>朱龙梅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3749A">
        <w:rPr>
          <w:rFonts w:ascii="宋体" w:hAnsi="宋体" w:cs="宋体"/>
          <w:color w:val="000000"/>
          <w:kern w:val="0"/>
          <w:sz w:val="22"/>
        </w:rPr>
        <w:t>025201711510100025083</w:t>
      </w:r>
    </w:p>
    <w:p w:rsidR="00D401C3" w:rsidRPr="00462254" w:rsidRDefault="00D401C3" w:rsidP="00E67CCE">
      <w:pPr>
        <w:jc w:val="left"/>
        <w:rPr>
          <w:rFonts w:ascii="宋体" w:cs="宋体"/>
          <w:color w:val="000000"/>
          <w:kern w:val="0"/>
          <w:sz w:val="22"/>
        </w:rPr>
      </w:pPr>
      <w:r w:rsidRPr="005D0CBD">
        <w:rPr>
          <w:rFonts w:ascii="宋体" w:hAnsi="宋体" w:cs="宋体" w:hint="eastAsia"/>
          <w:color w:val="000000"/>
          <w:kern w:val="0"/>
          <w:sz w:val="22"/>
        </w:rPr>
        <w:t>欧阳靓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D0CBD">
        <w:rPr>
          <w:rFonts w:ascii="宋体" w:hAnsi="宋体" w:cs="宋体"/>
          <w:color w:val="000000"/>
          <w:kern w:val="0"/>
          <w:sz w:val="22"/>
        </w:rPr>
        <w:t>025201711510100025673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</w:p>
    <w:p w:rsidR="00D401C3" w:rsidRPr="00462254" w:rsidRDefault="00D401C3" w:rsidP="00462254">
      <w:pPr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left"/>
        <w:rPr>
          <w:rFonts w:ascii="宋体" w:cs="宋体"/>
          <w:color w:val="FF0000"/>
          <w:kern w:val="0"/>
          <w:sz w:val="22"/>
        </w:rPr>
      </w:pPr>
    </w:p>
    <w:p w:rsidR="00D401C3" w:rsidRPr="00532A2D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532A2D">
        <w:rPr>
          <w:rFonts w:ascii="宋体" w:hAnsi="宋体" w:cs="宋体" w:hint="eastAsia"/>
          <w:color w:val="000000"/>
          <w:kern w:val="0"/>
          <w:sz w:val="24"/>
          <w:szCs w:val="24"/>
        </w:rPr>
        <w:t>贵州省（共</w:t>
      </w:r>
      <w:r w:rsidRPr="00532A2D">
        <w:rPr>
          <w:rFonts w:ascii="宋体" w:hAnsi="宋体" w:cs="宋体"/>
          <w:color w:val="000000"/>
          <w:kern w:val="0"/>
          <w:sz w:val="24"/>
          <w:szCs w:val="24"/>
        </w:rPr>
        <w:t>36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</w:t>
      </w:r>
      <w:r w:rsidRPr="00532A2D"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</w:p>
    <w:p w:rsidR="00D401C3" w:rsidRPr="00532A2D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532A2D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532A2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32A2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532A2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532A2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</w:t>
      </w:r>
      <w:r w:rsidRPr="00532A2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32A2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</w:t>
      </w:r>
      <w:r w:rsidRPr="00532A2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462" w:type="dxa"/>
        <w:tblInd w:w="93" w:type="dxa"/>
        <w:tblLook w:val="00A0"/>
      </w:tblPr>
      <w:tblGrid>
        <w:gridCol w:w="960"/>
        <w:gridCol w:w="3308"/>
        <w:gridCol w:w="1559"/>
        <w:gridCol w:w="2526"/>
        <w:gridCol w:w="109"/>
      </w:tblGrid>
      <w:tr w:rsidR="00D401C3" w:rsidRPr="00D7374F" w:rsidTr="00EE313C">
        <w:trPr>
          <w:trHeight w:val="4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陈建华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025201711520100026284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童飞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025201711520100029204</w:t>
            </w:r>
          </w:p>
        </w:tc>
      </w:tr>
      <w:tr w:rsidR="00D401C3" w:rsidRPr="00D7374F" w:rsidTr="00EE313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陈美军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025201711520100033210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王成斌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025201711520100050965</w:t>
            </w:r>
          </w:p>
        </w:tc>
      </w:tr>
      <w:tr w:rsidR="00D401C3" w:rsidRPr="00D7374F" w:rsidTr="00EE313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程永升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025201711520100026091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王飞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025201711520100063272</w:t>
            </w:r>
          </w:p>
        </w:tc>
      </w:tr>
      <w:tr w:rsidR="00D401C3" w:rsidRPr="00D7374F" w:rsidTr="00EE313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郭尔渊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025201711520100022213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王伟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025201711520100020191</w:t>
            </w:r>
          </w:p>
        </w:tc>
      </w:tr>
      <w:tr w:rsidR="00D401C3" w:rsidRPr="00D7374F" w:rsidTr="00EE313C">
        <w:trPr>
          <w:gridAfter w:val="1"/>
          <w:wAfter w:w="295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何江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79658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025201711520100024362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E313C">
            <w:pPr>
              <w:jc w:val="left"/>
              <w:rPr>
                <w:rFonts w:ascii="宋体" w:hAns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王卫敏</w:t>
            </w:r>
            <w:r w:rsidRPr="00E17413">
              <w:rPr>
                <w:rFonts w:ascii="宋体" w:hAnsi="宋体" w:cs="宋体"/>
                <w:color w:val="000000"/>
                <w:sz w:val="22"/>
              </w:rPr>
              <w:t xml:space="preserve">        </w:t>
            </w:r>
          </w:p>
        </w:tc>
        <w:tc>
          <w:tcPr>
            <w:tcW w:w="2340" w:type="dxa"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025201711520100035310</w:t>
            </w:r>
          </w:p>
        </w:tc>
      </w:tr>
    </w:tbl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796588">
        <w:rPr>
          <w:rFonts w:ascii="宋体" w:hAnsi="宋体" w:cs="宋体" w:hint="eastAsia"/>
          <w:color w:val="000000"/>
          <w:kern w:val="0"/>
          <w:sz w:val="22"/>
        </w:rPr>
        <w:t>黄艳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025201711520100029050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韦昌荣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025201711520100020601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江国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025201711520100045349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韦圆兰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025201711520100033174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李刚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025201711520100023184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魏荣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025201711520100025795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李卉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025201711520100027009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肖华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025201711520100021253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李伟军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025201711520100027992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徐特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025201711520100036822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刘均伟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025201711520100023513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杨春蓉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025201711520100027452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刘世伟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025201711520100034444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张明旭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025201711520100020657</w:t>
      </w:r>
    </w:p>
    <w:p w:rsidR="00D401C3" w:rsidRPr="00EE313C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刘志刚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025201711520100020211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张琴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025201711520100058979</w:t>
      </w:r>
    </w:p>
    <w:p w:rsidR="00D401C3" w:rsidRPr="00796588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聂鑫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025201711520100022042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张甜甜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025201711520100061946</w:t>
      </w:r>
    </w:p>
    <w:p w:rsidR="00D401C3" w:rsidRPr="00EE313C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彭其林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025201711520100022840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张晓燕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025201711520100025307</w:t>
      </w:r>
    </w:p>
    <w:p w:rsidR="00D401C3" w:rsidRPr="00EE313C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任明君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025201711520100039155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赵美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025201711520100024652</w:t>
      </w:r>
    </w:p>
    <w:p w:rsidR="00D401C3" w:rsidRPr="00EE313C" w:rsidRDefault="00D401C3" w:rsidP="00796588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宋季霞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025201711520100058347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周礼行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025201711520100038120</w:t>
      </w:r>
    </w:p>
    <w:p w:rsidR="00D401C3" w:rsidRPr="00EE313C" w:rsidRDefault="00D401C3" w:rsidP="00EE313C">
      <w:pPr>
        <w:rPr>
          <w:rFonts w:ascii="宋体" w:cs="宋体"/>
          <w:color w:val="000000"/>
          <w:kern w:val="0"/>
          <w:sz w:val="22"/>
        </w:rPr>
      </w:pPr>
      <w:r w:rsidRPr="00796588">
        <w:rPr>
          <w:rFonts w:ascii="宋体" w:hAnsi="宋体" w:cs="宋体" w:hint="eastAsia"/>
          <w:color w:val="000000"/>
          <w:kern w:val="0"/>
          <w:sz w:val="22"/>
        </w:rPr>
        <w:t>田海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796588">
        <w:rPr>
          <w:rFonts w:ascii="宋体" w:hAnsi="宋体" w:cs="宋体"/>
          <w:color w:val="000000"/>
          <w:kern w:val="0"/>
          <w:sz w:val="22"/>
        </w:rPr>
        <w:t>025201711520100022921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E313C">
        <w:rPr>
          <w:rFonts w:ascii="宋体" w:hAnsi="宋体" w:cs="宋体" w:hint="eastAsia"/>
          <w:color w:val="000000"/>
          <w:kern w:val="0"/>
          <w:sz w:val="22"/>
        </w:rPr>
        <w:t>朱俊静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E313C">
        <w:rPr>
          <w:rFonts w:ascii="宋体" w:hAnsi="宋体" w:cs="宋体"/>
          <w:color w:val="000000"/>
          <w:kern w:val="0"/>
          <w:sz w:val="22"/>
        </w:rPr>
        <w:t>025201711520100023249</w:t>
      </w:r>
    </w:p>
    <w:p w:rsidR="00D401C3" w:rsidRPr="00EE313C" w:rsidRDefault="00D401C3" w:rsidP="00796588">
      <w:pPr>
        <w:rPr>
          <w:rFonts w:ascii="宋体" w:cs="宋体"/>
          <w:color w:val="000000"/>
          <w:kern w:val="0"/>
          <w:sz w:val="22"/>
        </w:rPr>
      </w:pPr>
    </w:p>
    <w:p w:rsidR="00D401C3" w:rsidRPr="00796588" w:rsidRDefault="00D401C3" w:rsidP="00FC3F3D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EE313C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E313C">
        <w:rPr>
          <w:rFonts w:ascii="宋体" w:hAnsi="宋体" w:cs="宋体" w:hint="eastAsia"/>
          <w:color w:val="000000"/>
          <w:kern w:val="0"/>
          <w:sz w:val="24"/>
          <w:szCs w:val="24"/>
        </w:rPr>
        <w:t>云南省（共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93</w:t>
      </w:r>
      <w:r w:rsidRPr="00EE313C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EE313C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E313C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E313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E313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EE313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E313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EE313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E313C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EE313C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85" w:type="dxa"/>
        <w:tblInd w:w="93" w:type="dxa"/>
        <w:tblLook w:val="00A0"/>
      </w:tblPr>
      <w:tblGrid>
        <w:gridCol w:w="960"/>
        <w:gridCol w:w="3308"/>
        <w:gridCol w:w="1559"/>
        <w:gridCol w:w="2558"/>
      </w:tblGrid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蔡静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025201711530100025780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施谦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025201711530100037793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曾梅艳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025201711530100021197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宋析明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025201711530100029509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车静涛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025201711530100021017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苏湄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025201711530100023994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陈炳秀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025201711530100048423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孙辉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025201711530100030510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陈剑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025201711530100056207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孙培宝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025201711530100032131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陈诗杰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025201711530100026977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唐绍强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025201711530100020889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陈忠金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025201711530100041816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唐阳琴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025201711530100037241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豆宛羲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3851F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025201711530100037533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唐自军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025201711530100022062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段欣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025201711530100025539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万春燕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025201711530100035760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凡则利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025201711530100037835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王保忠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025201711530100026199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费继波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025201711530100027931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王丽萍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025201711530100024457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凤金能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025201711530100024977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王文鹏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025201711530100022192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付光富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025201711530100024105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王园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025201711530100022002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付天友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025201711530100046030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文静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025201711530100026027</w:t>
            </w:r>
          </w:p>
        </w:tc>
      </w:tr>
      <w:tr w:rsidR="00D401C3" w:rsidRPr="00D7374F" w:rsidTr="005E1377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高改生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025201711530100051767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吴树生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>
            <w:pPr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025201711530100030434</w:t>
            </w:r>
          </w:p>
        </w:tc>
      </w:tr>
    </w:tbl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胡颢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025201711530100026480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武静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025201711530100021050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D5000">
        <w:rPr>
          <w:rFonts w:ascii="宋体" w:hAnsi="宋体" w:cs="宋体" w:hint="eastAsia"/>
          <w:color w:val="000000"/>
          <w:kern w:val="0"/>
          <w:sz w:val="22"/>
        </w:rPr>
        <w:t>胡开云</w:t>
      </w:r>
      <w:r w:rsidRPr="00FD5000">
        <w:rPr>
          <w:rFonts w:ascii="宋体" w:hAnsi="宋体" w:cs="宋体"/>
          <w:color w:val="000000"/>
          <w:kern w:val="0"/>
          <w:sz w:val="22"/>
        </w:rPr>
        <w:t xml:space="preserve">  025201711530100030371</w:t>
      </w:r>
      <w:r w:rsidRPr="00D15DBB">
        <w:rPr>
          <w:rFonts w:ascii="宋体" w:hAnsi="宋体" w:cs="宋体"/>
          <w:color w:val="FF0000"/>
          <w:kern w:val="0"/>
          <w:sz w:val="22"/>
        </w:rPr>
        <w:t xml:space="preserve">  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夏阳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025201711530100023671</w:t>
      </w:r>
    </w:p>
    <w:p w:rsidR="00D401C3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D5000">
        <w:rPr>
          <w:rFonts w:ascii="宋体" w:hAnsi="宋体" w:cs="宋体" w:hint="eastAsia"/>
          <w:color w:val="000000"/>
          <w:kern w:val="0"/>
          <w:sz w:val="22"/>
        </w:rPr>
        <w:t>胡榕</w:t>
      </w:r>
      <w:r w:rsidRPr="00FD5000">
        <w:rPr>
          <w:rFonts w:ascii="宋体" w:hAnsi="宋体" w:cs="宋体"/>
          <w:color w:val="000000"/>
          <w:kern w:val="0"/>
          <w:sz w:val="22"/>
        </w:rPr>
        <w:t xml:space="preserve">    025201711530100025260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徐冬冬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025201711530100050312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黄昊源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025201711530100029788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徐贤君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025201711530100026260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黄文静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025201711530100048184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薛聿明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025201711530100064021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姜雨含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025201711530100046762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杨亚媛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025201711530100023579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解道雄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025201711530100040716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杨雁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025201711530100025927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黎柯韵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025201711530100040634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杨雁珺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025201711530100030365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李爱东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025201711530100045781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杨子龙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025201711530100057399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李建发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025201711530100030570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姚其龙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025201711530100027482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李庆荣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025201711530100028322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尹锐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025201711530100039556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李如东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025201711530100029275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郁佳洋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025201711530100025376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李莎莎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025201711530100022080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喻学惠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025201711530100028668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李绍敏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025201711530100044114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张春海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025201711530100020777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李树菊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025201711530100028642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张佩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025201711530100057783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李显娜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025201711530100031562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张儒强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025201711530100047006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李依雪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025201711530100032784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张维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025201711530100031844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李元春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025201711530100025449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张银军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025201711530100025261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梁益慈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025201711530100027879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张泽坤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025201711530100026181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林晨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025201711530100043380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张志河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025201711530100023185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刘定权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025201711530100024349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张志阳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025201711530100028951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罗小美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025201711530100024067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张中贵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025201711530100023637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马超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025201711530100046219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赵兵武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025201711530100029645</w:t>
      </w:r>
    </w:p>
    <w:p w:rsidR="00D401C3" w:rsidRPr="00FE65A7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梅萌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025201711530100040099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赵会良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025201711530100027281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孟灿文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025201711530100040647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赵开刘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025201711530100023786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彭桂芬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025201711530100020933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赵丽群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025201711530100024836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皮福荣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025201711530100022958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赵筱玲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025201711530100024839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权宾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025201711530100030885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钟德红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025201711530100026612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任发宝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025201711530100026600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周天倩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025201711530100033816</w:t>
      </w:r>
    </w:p>
    <w:p w:rsidR="00D401C3" w:rsidRPr="00EF0B89" w:rsidRDefault="00D401C3" w:rsidP="00FE65A7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任尚光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025201711530100021065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周维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025201711530100032635</w:t>
      </w:r>
    </w:p>
    <w:p w:rsidR="00D401C3" w:rsidRPr="00EF0B89" w:rsidRDefault="00D401C3" w:rsidP="00EF0B89">
      <w:pPr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FE65A7">
        <w:rPr>
          <w:rFonts w:ascii="宋体" w:hAnsi="宋体" w:cs="宋体" w:hint="eastAsia"/>
          <w:color w:val="000000"/>
          <w:kern w:val="0"/>
          <w:sz w:val="22"/>
        </w:rPr>
        <w:t>邵迪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025201711530100056282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邹桐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EF0B89">
        <w:rPr>
          <w:rFonts w:ascii="宋体" w:hAnsi="宋体" w:cs="宋体"/>
          <w:color w:val="000000"/>
          <w:kern w:val="0"/>
          <w:sz w:val="22"/>
        </w:rPr>
        <w:t>025201711530100057969</w:t>
      </w:r>
    </w:p>
    <w:p w:rsidR="00D401C3" w:rsidRPr="00FE65A7" w:rsidRDefault="00D401C3" w:rsidP="00FE65A7">
      <w:pPr>
        <w:widowControl/>
        <w:jc w:val="left"/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>
        <w:rPr>
          <w:rFonts w:ascii="宋体" w:hAnsi="宋体" w:cs="宋体" w:hint="eastAsia"/>
          <w:color w:val="000000"/>
          <w:kern w:val="0"/>
          <w:sz w:val="22"/>
        </w:rPr>
        <w:t>李军花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FE65A7">
        <w:rPr>
          <w:rFonts w:ascii="宋体" w:hAnsi="宋体" w:cs="宋体"/>
          <w:color w:val="000000"/>
          <w:kern w:val="0"/>
          <w:sz w:val="22"/>
        </w:rPr>
        <w:t>0252017115301000</w:t>
      </w:r>
      <w:r>
        <w:rPr>
          <w:rFonts w:ascii="宋体" w:hAnsi="宋体" w:cs="宋体"/>
          <w:color w:val="000000"/>
          <w:kern w:val="0"/>
          <w:sz w:val="22"/>
        </w:rPr>
        <w:t>57812</w:t>
      </w:r>
    </w:p>
    <w:p w:rsidR="00D401C3" w:rsidRPr="00FE65A7" w:rsidRDefault="00D401C3" w:rsidP="00FE65A7"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  <w:r>
        <w:rPr>
          <w:rFonts w:ascii="宋体" w:hAnsi="宋体" w:cs="宋体"/>
          <w:color w:val="FF0000"/>
          <w:kern w:val="0"/>
          <w:sz w:val="24"/>
          <w:szCs w:val="24"/>
        </w:rPr>
        <w:t xml:space="preserve">  </w:t>
      </w:r>
    </w:p>
    <w:p w:rsidR="00D401C3" w:rsidRPr="00EF0B89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F0B89">
        <w:rPr>
          <w:rFonts w:ascii="宋体" w:hAnsi="宋体" w:cs="宋体" w:hint="eastAsia"/>
          <w:color w:val="000000"/>
          <w:kern w:val="0"/>
          <w:sz w:val="24"/>
          <w:szCs w:val="24"/>
        </w:rPr>
        <w:t>陕西省（共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72</w:t>
      </w:r>
      <w:r w:rsidRPr="00EF0B89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EF0B89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F0B89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F0B8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F0B8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EF0B8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F0B8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EF0B8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F0B89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EF0B89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605" w:type="dxa"/>
        <w:tblInd w:w="93" w:type="dxa"/>
        <w:tblLook w:val="00A0"/>
      </w:tblPr>
      <w:tblGrid>
        <w:gridCol w:w="960"/>
        <w:gridCol w:w="3308"/>
        <w:gridCol w:w="1559"/>
        <w:gridCol w:w="2526"/>
        <w:gridCol w:w="252"/>
      </w:tblGrid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陈良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025201711610100034102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任帅英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025201711610100032346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成宏涛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025201711610100036327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师帅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025201711610100040522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邓金丽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025201711610100025735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石坚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025201711610100033438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杜玉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025201711610100061036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石灵芝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025201711610100030295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范志宏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025201711610100028189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司红玉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025201711610100034100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费道远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025201711610100037608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田峰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025201711610100021009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冯宝军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025201711610100045612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田楠楠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025201711610100047595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冯柯颖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025201711610100022920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王苏妍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025201711610100022449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付强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025201711610100037157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王小侠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025201711610100050682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何小川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025201711610100023838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王晓宁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025201711610100022653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贺建荣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025201711610100027431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王彦彦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025201711610100029213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黄雪迎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025201711610100020501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王雁翔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025201711610100023779</w:t>
            </w:r>
          </w:p>
        </w:tc>
      </w:tr>
      <w:tr w:rsidR="00D401C3" w:rsidRPr="00D7374F" w:rsidTr="004025D6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惠蕊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025201711610100052159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吴云飞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025201711610100031096</w:t>
            </w:r>
          </w:p>
        </w:tc>
      </w:tr>
      <w:tr w:rsidR="00D401C3" w:rsidRPr="00D7374F" w:rsidTr="004025D6">
        <w:trPr>
          <w:gridAfter w:val="1"/>
          <w:wAfter w:w="2367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荆小强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F0B89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025201711610100034693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32E38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夏丹丹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025D6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025201711610100064133</w:t>
            </w:r>
          </w:p>
        </w:tc>
      </w:tr>
    </w:tbl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雷瑞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025201711610100021316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熊波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025201711610100034289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雷珍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025201711610100041130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许爽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025201711610100037547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李明敏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025201711610100027577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薛梦琳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025201711610100063674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李莎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025201711610100042303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闫美佳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025201711610100058023</w:t>
      </w:r>
      <w:r>
        <w:rPr>
          <w:rFonts w:ascii="宋体" w:hAnsi="宋体" w:cs="宋体"/>
          <w:color w:val="000000"/>
          <w:kern w:val="0"/>
          <w:sz w:val="22"/>
        </w:rPr>
        <w:t xml:space="preserve"> 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李文晶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025201711610100032336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杨道威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025201711610100025060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李燚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025201711610100021136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杨阳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025201711610100033748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梁娟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025201711610100031335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姚帅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025201711610100026771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林雪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025201711610100032268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翟少英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025201711610100025921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刘靖远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025201711610100034304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张二虎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025201711610100026297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刘娟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025201711610100031114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张佳瑜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025201711610100024030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刘凯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025201711610100058083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张黎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025201711610100024822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刘王川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025201711610100040760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张雅琦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025201711610100029356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刘延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025201711610100029708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张艳红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025201711610100020246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刘源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025201711610100049484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张燕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025201711610100021073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吕梅萌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025201711610100027579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张耘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025201711610100049479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马红翠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025201711610100026490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赵剑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025201711610100038767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马维娟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025201711610100034257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赵淑月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025201711610100028658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潘敏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025201711610100035915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赵婉青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025201711610100022565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庞颖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025201711610100033586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赵琰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025201711610100043388</w:t>
      </w:r>
    </w:p>
    <w:p w:rsidR="00D401C3" w:rsidRPr="00EF0B89" w:rsidRDefault="00D401C3" w:rsidP="00EF0B8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彭腾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025201711610100023209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周顺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025201711610100037092</w:t>
      </w:r>
    </w:p>
    <w:p w:rsidR="00D401C3" w:rsidRPr="004025D6" w:rsidRDefault="00D401C3" w:rsidP="004025D6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EF0B89">
        <w:rPr>
          <w:rFonts w:ascii="宋体" w:hAnsi="宋体" w:cs="宋体" w:hint="eastAsia"/>
          <w:color w:val="000000"/>
          <w:kern w:val="0"/>
          <w:sz w:val="22"/>
        </w:rPr>
        <w:t>秦雪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EF0B89">
        <w:rPr>
          <w:rFonts w:ascii="宋体" w:hAnsi="宋体" w:cs="宋体"/>
          <w:color w:val="000000"/>
          <w:kern w:val="0"/>
          <w:sz w:val="22"/>
        </w:rPr>
        <w:t>025201711610100031148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朱红霞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025201711610100039441</w:t>
      </w:r>
    </w:p>
    <w:p w:rsidR="00D401C3" w:rsidRPr="00E552E9" w:rsidRDefault="00D401C3" w:rsidP="00E552E9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4025D6">
        <w:rPr>
          <w:rFonts w:ascii="宋体" w:hAnsi="宋体" w:cs="宋体" w:hint="eastAsia"/>
          <w:color w:val="000000"/>
          <w:kern w:val="0"/>
          <w:sz w:val="22"/>
        </w:rPr>
        <w:t>朱文光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4025D6">
        <w:rPr>
          <w:rFonts w:ascii="宋体" w:hAnsi="宋体" w:cs="宋体"/>
          <w:color w:val="000000"/>
          <w:kern w:val="0"/>
          <w:sz w:val="22"/>
        </w:rPr>
        <w:t>025201711610100028788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552E9">
        <w:rPr>
          <w:rFonts w:ascii="宋体" w:hAnsi="宋体" w:cs="宋体" w:hint="eastAsia"/>
          <w:color w:val="000000"/>
          <w:kern w:val="0"/>
          <w:sz w:val="22"/>
        </w:rPr>
        <w:t>靳王锦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552E9">
        <w:rPr>
          <w:rFonts w:ascii="宋体" w:hAnsi="宋体" w:cs="宋体"/>
          <w:color w:val="000000"/>
          <w:kern w:val="0"/>
          <w:sz w:val="22"/>
        </w:rPr>
        <w:t>0252013613024000603</w:t>
      </w:r>
    </w:p>
    <w:p w:rsidR="00D401C3" w:rsidRPr="00E552E9" w:rsidRDefault="00D401C3" w:rsidP="00E552E9">
      <w:pPr>
        <w:rPr>
          <w:rFonts w:ascii="宋体" w:cs="宋体"/>
          <w:color w:val="000000"/>
          <w:kern w:val="0"/>
          <w:sz w:val="22"/>
        </w:rPr>
      </w:pPr>
    </w:p>
    <w:p w:rsidR="00D401C3" w:rsidRPr="00E552E9" w:rsidRDefault="00D401C3" w:rsidP="00E552E9">
      <w:pPr>
        <w:rPr>
          <w:rFonts w:ascii="宋体" w:cs="宋体"/>
          <w:color w:val="000000"/>
          <w:kern w:val="0"/>
          <w:sz w:val="22"/>
        </w:rPr>
      </w:pPr>
    </w:p>
    <w:p w:rsidR="00D401C3" w:rsidRPr="005506E5" w:rsidRDefault="00D401C3" w:rsidP="00CD5D6A">
      <w:pPr>
        <w:widowControl/>
        <w:spacing w:before="240"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5506E5">
        <w:rPr>
          <w:rFonts w:ascii="宋体" w:hAnsi="宋体" w:cs="宋体" w:hint="eastAsia"/>
          <w:color w:val="000000"/>
          <w:kern w:val="0"/>
          <w:sz w:val="24"/>
          <w:szCs w:val="24"/>
        </w:rPr>
        <w:t>甘肃省（共</w:t>
      </w:r>
      <w:r w:rsidRPr="005506E5">
        <w:rPr>
          <w:rFonts w:ascii="宋体" w:hAnsi="宋体" w:cs="宋体"/>
          <w:color w:val="000000"/>
          <w:kern w:val="0"/>
          <w:sz w:val="24"/>
          <w:szCs w:val="24"/>
        </w:rPr>
        <w:t>21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5506E5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5506E5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5506E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506E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5506E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5506E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5506E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5506E5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5506E5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53" w:type="dxa"/>
        <w:tblInd w:w="93" w:type="dxa"/>
        <w:tblLook w:val="00A0"/>
      </w:tblPr>
      <w:tblGrid>
        <w:gridCol w:w="960"/>
        <w:gridCol w:w="3450"/>
        <w:gridCol w:w="1417"/>
        <w:gridCol w:w="2526"/>
      </w:tblGrid>
      <w:tr w:rsidR="00D401C3" w:rsidRPr="00D7374F" w:rsidTr="000C337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曹玉霜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025201711620100022366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王军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025201711620100024079</w:t>
            </w:r>
          </w:p>
        </w:tc>
      </w:tr>
      <w:tr w:rsidR="00D401C3" w:rsidRPr="00D7374F" w:rsidTr="000C337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樊源清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025201711620100042978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王利平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025201711620100023272</w:t>
            </w:r>
          </w:p>
        </w:tc>
      </w:tr>
      <w:tr w:rsidR="00D401C3" w:rsidRPr="00D7374F" w:rsidTr="000C337C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巩步升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025201711620100029234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王莉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C566B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025201711620100034715</w:t>
            </w:r>
          </w:p>
        </w:tc>
      </w:tr>
    </w:tbl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侯永强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025201711620100026519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魏连祥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025201711620100021453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李元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025201711620100027057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向福文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025201711620100020399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刘新梅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025201711620100039314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严琪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025201711620100037430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马成武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025201711620100020888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俞兴文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025201711620100041524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铁亮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025201711620100023897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张茂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025201711620100020090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王东东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025201711620100025163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张晓琴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025201711620100043789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王芳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025201711620100035399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EC566B">
        <w:rPr>
          <w:rFonts w:ascii="宋体" w:hAnsi="宋体" w:cs="宋体" w:hint="eastAsia"/>
          <w:color w:val="000000"/>
          <w:kern w:val="0"/>
          <w:sz w:val="22"/>
        </w:rPr>
        <w:t>张仲萍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025201711620100040193</w:t>
      </w:r>
    </w:p>
    <w:p w:rsidR="00D401C3" w:rsidRPr="00EC566B" w:rsidRDefault="00D401C3" w:rsidP="00EC566B">
      <w:pPr>
        <w:rPr>
          <w:rFonts w:ascii="宋体" w:cs="宋体"/>
          <w:color w:val="000000"/>
          <w:kern w:val="0"/>
          <w:sz w:val="22"/>
        </w:rPr>
      </w:pPr>
      <w:r w:rsidRPr="00EC566B">
        <w:rPr>
          <w:rFonts w:ascii="宋体" w:hAnsi="宋体" w:cs="宋体" w:hint="eastAsia"/>
          <w:color w:val="000000"/>
          <w:kern w:val="0"/>
          <w:sz w:val="22"/>
        </w:rPr>
        <w:t>王宏亮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EC566B">
        <w:rPr>
          <w:rFonts w:ascii="宋体" w:hAnsi="宋体" w:cs="宋体"/>
          <w:color w:val="000000"/>
          <w:kern w:val="0"/>
          <w:sz w:val="22"/>
        </w:rPr>
        <w:t>025201711620100027326</w:t>
      </w:r>
    </w:p>
    <w:p w:rsidR="00D401C3" w:rsidRPr="009212DC" w:rsidRDefault="00D401C3" w:rsidP="000C337C">
      <w:pPr>
        <w:widowControl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4F08DD" w:rsidRDefault="00D401C3" w:rsidP="004F08DD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4F08DD">
        <w:rPr>
          <w:rFonts w:ascii="宋体" w:hAnsi="宋体" w:cs="宋体" w:hint="eastAsia"/>
          <w:color w:val="000000"/>
          <w:kern w:val="0"/>
          <w:sz w:val="24"/>
          <w:szCs w:val="24"/>
        </w:rPr>
        <w:t>青海省（共</w:t>
      </w:r>
      <w:r>
        <w:rPr>
          <w:rFonts w:ascii="宋体" w:hAnsi="宋体" w:cs="宋体"/>
          <w:color w:val="000000"/>
          <w:kern w:val="0"/>
          <w:sz w:val="24"/>
          <w:szCs w:val="24"/>
        </w:rPr>
        <w:t>4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</w:t>
      </w:r>
      <w:r>
        <w:rPr>
          <w:rFonts w:ascii="宋体" w:hAnsi="宋体" w:cs="宋体"/>
          <w:color w:val="000000"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</w:p>
    <w:p w:rsidR="00D401C3" w:rsidRPr="004F08DD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4F08DD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4F08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4F08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4F08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4F08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 </w:t>
      </w:r>
      <w:r w:rsidRPr="004F08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4F08DD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</w:t>
      </w:r>
      <w:r w:rsidRPr="004F08DD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559" w:type="dxa"/>
        <w:tblInd w:w="93" w:type="dxa"/>
        <w:tblLook w:val="00A0"/>
      </w:tblPr>
      <w:tblGrid>
        <w:gridCol w:w="960"/>
        <w:gridCol w:w="3450"/>
        <w:gridCol w:w="1417"/>
        <w:gridCol w:w="2526"/>
        <w:gridCol w:w="206"/>
      </w:tblGrid>
      <w:tr w:rsidR="00D401C3" w:rsidRPr="00D7374F" w:rsidTr="004F08DD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王永寿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025201711630100044642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杨帆</w:t>
            </w:r>
          </w:p>
        </w:tc>
        <w:tc>
          <w:tcPr>
            <w:tcW w:w="2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025201711630100027066</w:t>
            </w:r>
          </w:p>
        </w:tc>
      </w:tr>
      <w:tr w:rsidR="00D401C3" w:rsidRPr="00D7374F" w:rsidTr="004F08DD">
        <w:trPr>
          <w:gridAfter w:val="1"/>
          <w:wAfter w:w="2359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杨常春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025201711630100026697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冶洪祥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4F08D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025201711630100026910</w:t>
            </w:r>
          </w:p>
        </w:tc>
      </w:tr>
    </w:tbl>
    <w:p w:rsidR="00D401C3" w:rsidRPr="00E17413" w:rsidRDefault="00D401C3" w:rsidP="0081128E">
      <w:pPr>
        <w:widowControl/>
        <w:jc w:val="left"/>
        <w:rPr>
          <w:rFonts w:ascii="宋体" w:cs="宋体"/>
          <w:color w:val="FF0000"/>
          <w:kern w:val="0"/>
          <w:sz w:val="22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E775A4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E775A4">
        <w:rPr>
          <w:rFonts w:ascii="宋体" w:hAnsi="宋体" w:cs="宋体" w:hint="eastAsia"/>
          <w:color w:val="000000"/>
          <w:kern w:val="0"/>
          <w:sz w:val="24"/>
          <w:szCs w:val="24"/>
        </w:rPr>
        <w:t>宁夏回族自治区（共</w:t>
      </w:r>
      <w:r w:rsidRPr="00E775A4">
        <w:rPr>
          <w:rFonts w:ascii="宋体" w:hAnsi="宋体" w:cs="宋体"/>
          <w:color w:val="000000"/>
          <w:kern w:val="0"/>
          <w:sz w:val="24"/>
          <w:szCs w:val="24"/>
        </w:rPr>
        <w:t>17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E775A4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E775A4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E775A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775A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E775A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E775A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</w:t>
      </w:r>
      <w:r w:rsidRPr="00E775A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E775A4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</w:t>
      </w:r>
      <w:r w:rsidRPr="00E775A4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353" w:type="dxa"/>
        <w:tblInd w:w="93" w:type="dxa"/>
        <w:tblLook w:val="00A0"/>
      </w:tblPr>
      <w:tblGrid>
        <w:gridCol w:w="960"/>
        <w:gridCol w:w="3450"/>
        <w:gridCol w:w="1417"/>
        <w:gridCol w:w="2526"/>
      </w:tblGrid>
      <w:tr w:rsidR="00D401C3" w:rsidRPr="00D7374F" w:rsidTr="00E775A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775A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杜昀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775A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025201711640100024650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8822A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马荣华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8822A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025201711640100027524</w:t>
            </w:r>
          </w:p>
        </w:tc>
      </w:tr>
      <w:tr w:rsidR="00D401C3" w:rsidRPr="00D7374F" w:rsidTr="00E775A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E775A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黄丽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8822A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025201711640100058834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8822A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宋淑萍</w:t>
            </w:r>
          </w:p>
        </w:tc>
        <w:tc>
          <w:tcPr>
            <w:tcW w:w="25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8822AD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025201711640100051549</w:t>
            </w:r>
          </w:p>
        </w:tc>
      </w:tr>
    </w:tbl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 w:rsidRPr="00E17413">
        <w:rPr>
          <w:rFonts w:ascii="宋体" w:hAnsi="宋体" w:cs="宋体"/>
          <w:color w:val="FF0000"/>
          <w:kern w:val="0"/>
          <w:sz w:val="24"/>
          <w:szCs w:val="24"/>
        </w:rPr>
        <w:t xml:space="preserve"> </w:t>
      </w:r>
      <w:r w:rsidRPr="00E17413">
        <w:rPr>
          <w:rFonts w:ascii="宋体" w:hAnsi="宋体" w:cs="宋体" w:hint="eastAsia"/>
          <w:color w:val="000000"/>
          <w:kern w:val="0"/>
          <w:sz w:val="22"/>
        </w:rPr>
        <w:t>蒋学平</w:t>
      </w:r>
      <w:r w:rsidRPr="00E17413">
        <w:rPr>
          <w:rFonts w:ascii="宋体" w:hAnsi="宋体" w:cs="宋体"/>
          <w:color w:val="000000"/>
          <w:kern w:val="0"/>
          <w:sz w:val="22"/>
        </w:rPr>
        <w:t xml:space="preserve">  025201711640100022543           </w:t>
      </w:r>
      <w:r w:rsidRPr="00E17413">
        <w:rPr>
          <w:rFonts w:ascii="宋体" w:hAnsi="宋体" w:cs="宋体" w:hint="eastAsia"/>
          <w:color w:val="000000"/>
          <w:kern w:val="0"/>
          <w:sz w:val="22"/>
        </w:rPr>
        <w:t>王海</w:t>
      </w:r>
      <w:r w:rsidRPr="00E17413">
        <w:rPr>
          <w:rFonts w:ascii="宋体" w:hAnsi="宋体" w:cs="宋体"/>
          <w:color w:val="000000"/>
          <w:kern w:val="0"/>
          <w:sz w:val="22"/>
        </w:rPr>
        <w:t xml:space="preserve">         025201711640100</w:t>
      </w:r>
      <w:r w:rsidRPr="008822AD">
        <w:rPr>
          <w:rFonts w:ascii="宋体" w:hAnsi="宋体" w:cs="宋体"/>
          <w:color w:val="000000"/>
          <w:kern w:val="0"/>
          <w:sz w:val="22"/>
        </w:rPr>
        <w:t>021169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李龙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025201711640100058123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王秀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025201711640100057446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李银辉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025201711640100026445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谢晓伟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025201711640100036179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李泽旭</w:t>
      </w:r>
      <w:r>
        <w:rPr>
          <w:rFonts w:ascii="宋体" w:hAnsi="宋体" w:cs="宋体"/>
          <w:color w:val="000000"/>
          <w:kern w:val="0"/>
          <w:sz w:val="22"/>
        </w:rPr>
        <w:t xml:space="preserve">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025201711640100021764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徐晓丽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025201711640100026352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刘春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025201711640100021921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徐莹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025201711640100038703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吕瑞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025201711640100027341</w:t>
      </w:r>
      <w:r>
        <w:rPr>
          <w:rFonts w:ascii="宋体" w:hAnsi="宋体" w:cs="宋体"/>
          <w:color w:val="000000"/>
          <w:kern w:val="0"/>
          <w:sz w:val="22"/>
        </w:rPr>
        <w:t xml:space="preserve">          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杨光</w:t>
      </w:r>
      <w:r>
        <w:rPr>
          <w:rFonts w:ascii="宋体" w:hAnsi="宋体" w:cs="宋体"/>
          <w:color w:val="000000"/>
          <w:kern w:val="0"/>
          <w:sz w:val="22"/>
        </w:rPr>
        <w:t xml:space="preserve">     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025201711640100037409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8822AD">
        <w:rPr>
          <w:rFonts w:ascii="宋体" w:hAnsi="宋体" w:cs="宋体" w:hint="eastAsia"/>
          <w:color w:val="000000"/>
          <w:kern w:val="0"/>
          <w:sz w:val="22"/>
        </w:rPr>
        <w:t>雍钊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8822AD">
        <w:rPr>
          <w:rFonts w:ascii="宋体" w:hAnsi="宋体" w:cs="宋体"/>
          <w:color w:val="000000"/>
          <w:kern w:val="0"/>
          <w:sz w:val="22"/>
        </w:rPr>
        <w:t>025201711640100034830</w:t>
      </w:r>
    </w:p>
    <w:p w:rsidR="00D401C3" w:rsidRPr="008822AD" w:rsidRDefault="00D401C3" w:rsidP="008822AD">
      <w:pPr>
        <w:rPr>
          <w:rFonts w:ascii="宋体" w:cs="宋体"/>
          <w:color w:val="000000"/>
          <w:kern w:val="0"/>
          <w:sz w:val="22"/>
        </w:rPr>
      </w:pPr>
    </w:p>
    <w:p w:rsidR="00D401C3" w:rsidRPr="009212DC" w:rsidRDefault="00D401C3" w:rsidP="0081128E">
      <w:pPr>
        <w:widowControl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9212DC" w:rsidRDefault="00D401C3" w:rsidP="0081128E">
      <w:pPr>
        <w:widowControl/>
        <w:jc w:val="center"/>
        <w:rPr>
          <w:rFonts w:ascii="宋体" w:cs="宋体"/>
          <w:color w:val="FF0000"/>
          <w:kern w:val="0"/>
          <w:sz w:val="24"/>
          <w:szCs w:val="24"/>
        </w:rPr>
      </w:pPr>
    </w:p>
    <w:p w:rsidR="00D401C3" w:rsidRPr="00CA3760" w:rsidRDefault="00D401C3" w:rsidP="0081128E">
      <w:pPr>
        <w:widowControl/>
        <w:jc w:val="center"/>
        <w:rPr>
          <w:rFonts w:ascii="宋体" w:cs="宋体"/>
          <w:color w:val="000000"/>
          <w:kern w:val="0"/>
          <w:sz w:val="24"/>
          <w:szCs w:val="24"/>
        </w:rPr>
      </w:pPr>
      <w:r w:rsidRPr="00CA3760">
        <w:rPr>
          <w:rFonts w:ascii="宋体" w:hAnsi="宋体" w:cs="宋体" w:hint="eastAsia"/>
          <w:color w:val="000000"/>
          <w:kern w:val="0"/>
          <w:sz w:val="24"/>
          <w:szCs w:val="24"/>
        </w:rPr>
        <w:t>新疆维吾尔族自治区（共</w:t>
      </w:r>
      <w:r w:rsidRPr="00CA3760">
        <w:rPr>
          <w:rFonts w:ascii="宋体" w:hAnsi="宋体" w:cs="宋体"/>
          <w:color w:val="000000"/>
          <w:kern w:val="0"/>
          <w:sz w:val="24"/>
          <w:szCs w:val="24"/>
        </w:rPr>
        <w:t>20</w:t>
      </w:r>
      <w:r w:rsidRPr="00CA3760">
        <w:rPr>
          <w:rFonts w:ascii="宋体" w:hAnsi="宋体" w:cs="宋体" w:hint="eastAsia"/>
          <w:color w:val="000000"/>
          <w:kern w:val="0"/>
          <w:sz w:val="24"/>
          <w:szCs w:val="24"/>
        </w:rPr>
        <w:t>人）</w:t>
      </w:r>
    </w:p>
    <w:p w:rsidR="00D401C3" w:rsidRPr="00015D9B" w:rsidRDefault="00D401C3" w:rsidP="0081128E">
      <w:pPr>
        <w:widowControl/>
        <w:rPr>
          <w:rFonts w:ascii="宋体" w:cs="宋体"/>
          <w:color w:val="000000"/>
          <w:kern w:val="0"/>
          <w:sz w:val="24"/>
          <w:szCs w:val="24"/>
        </w:rPr>
      </w:pPr>
    </w:p>
    <w:p w:rsidR="00D401C3" w:rsidRPr="00015D9B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tbl>
      <w:tblPr>
        <w:tblW w:w="8491" w:type="dxa"/>
        <w:tblInd w:w="93" w:type="dxa"/>
        <w:tblLook w:val="00A0"/>
      </w:tblPr>
      <w:tblGrid>
        <w:gridCol w:w="960"/>
        <w:gridCol w:w="3450"/>
        <w:gridCol w:w="1396"/>
        <w:gridCol w:w="2526"/>
        <w:gridCol w:w="159"/>
      </w:tblGrid>
      <w:tr w:rsidR="00D401C3" w:rsidRPr="00D7374F" w:rsidTr="00B954C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陈超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025201711650100021808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孙军</w:t>
            </w: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025201711650100030123</w:t>
            </w:r>
          </w:p>
        </w:tc>
      </w:tr>
      <w:tr w:rsidR="00D401C3" w:rsidRPr="00D7374F" w:rsidTr="00B954C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陈凤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025201711650100040276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万灵芝</w:t>
            </w: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025201711650100033689</w:t>
            </w:r>
          </w:p>
        </w:tc>
      </w:tr>
      <w:tr w:rsidR="00D401C3" w:rsidRPr="00D7374F" w:rsidTr="00B954C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代利军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025201711650100026628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王一</w:t>
            </w: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025201711650100020274</w:t>
            </w:r>
          </w:p>
        </w:tc>
      </w:tr>
      <w:tr w:rsidR="00D401C3" w:rsidRPr="00D7374F" w:rsidTr="00B954C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范常青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025201711650100026198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王治刚</w:t>
            </w: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025201711650100020721</w:t>
            </w:r>
          </w:p>
        </w:tc>
      </w:tr>
      <w:tr w:rsidR="00D401C3" w:rsidRPr="00D7374F" w:rsidTr="00B954C4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付素琦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025201711650100022512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邢帆</w:t>
            </w:r>
          </w:p>
        </w:tc>
        <w:tc>
          <w:tcPr>
            <w:tcW w:w="26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025201711650100023089</w:t>
            </w:r>
          </w:p>
        </w:tc>
      </w:tr>
      <w:tr w:rsidR="00D401C3" w:rsidRPr="00D7374F" w:rsidTr="00B954C4">
        <w:trPr>
          <w:gridAfter w:val="1"/>
          <w:wAfter w:w="2298" w:type="dxa"/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高艳红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025201711650100057785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 w:hint="eastAsia"/>
                <w:color w:val="000000"/>
                <w:sz w:val="22"/>
              </w:rPr>
              <w:t>杨玲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401C3" w:rsidRPr="00E17413" w:rsidRDefault="00D401C3" w:rsidP="00B954C4">
            <w:pPr>
              <w:jc w:val="left"/>
              <w:rPr>
                <w:rFonts w:ascii="宋体" w:cs="宋体"/>
                <w:color w:val="000000"/>
                <w:sz w:val="22"/>
              </w:rPr>
            </w:pPr>
            <w:r w:rsidRPr="00D7374F">
              <w:rPr>
                <w:rFonts w:ascii="宋体" w:hAnsi="宋体"/>
                <w:color w:val="000000"/>
                <w:sz w:val="22"/>
              </w:rPr>
              <w:t>025201711650100042355</w:t>
            </w:r>
          </w:p>
        </w:tc>
      </w:tr>
    </w:tbl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  <w:r w:rsidRPr="00E17413">
        <w:rPr>
          <w:rFonts w:ascii="宋体" w:hAnsi="宋体" w:cs="宋体"/>
          <w:color w:val="FF0000"/>
          <w:kern w:val="0"/>
          <w:sz w:val="24"/>
          <w:szCs w:val="24"/>
        </w:rPr>
        <w:t xml:space="preserve"> </w:t>
      </w:r>
      <w:r w:rsidRPr="00E17413">
        <w:rPr>
          <w:rFonts w:ascii="宋体" w:hAnsi="宋体" w:cs="宋体" w:hint="eastAsia"/>
          <w:color w:val="000000"/>
          <w:kern w:val="0"/>
          <w:sz w:val="22"/>
        </w:rPr>
        <w:t>李阳</w:t>
      </w:r>
      <w:r w:rsidRPr="00E17413">
        <w:rPr>
          <w:rFonts w:ascii="宋体" w:hAnsi="宋体" w:cs="宋体"/>
          <w:color w:val="000000"/>
          <w:kern w:val="0"/>
          <w:sz w:val="22"/>
        </w:rPr>
        <w:t xml:space="preserve">     025201711650100033291          </w:t>
      </w:r>
      <w:r w:rsidRPr="00E17413">
        <w:rPr>
          <w:rFonts w:ascii="宋体" w:hAnsi="宋体" w:cs="宋体" w:hint="eastAsia"/>
          <w:color w:val="000000"/>
          <w:kern w:val="0"/>
          <w:sz w:val="22"/>
        </w:rPr>
        <w:t>杨琴</w:t>
      </w:r>
      <w:r w:rsidRPr="00E17413">
        <w:rPr>
          <w:rFonts w:ascii="宋体" w:hAnsi="宋体" w:cs="宋体"/>
          <w:color w:val="000000"/>
          <w:kern w:val="0"/>
          <w:sz w:val="22"/>
        </w:rPr>
        <w:t xml:space="preserve">        0252017116501000573</w:t>
      </w:r>
      <w:r w:rsidRPr="00B954C4">
        <w:rPr>
          <w:rFonts w:ascii="宋体" w:hAnsi="宋体" w:cs="宋体"/>
          <w:color w:val="000000"/>
          <w:kern w:val="0"/>
          <w:sz w:val="22"/>
        </w:rPr>
        <w:t>46</w:t>
      </w:r>
    </w:p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刘凯琪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025201711650100021158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运旭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025201711650100026927</w:t>
      </w:r>
    </w:p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彭学琳</w:t>
      </w:r>
      <w:r>
        <w:rPr>
          <w:rFonts w:ascii="宋体" w:hAnsi="宋体" w:cs="宋体"/>
          <w:color w:val="000000"/>
          <w:kern w:val="0"/>
          <w:sz w:val="22"/>
        </w:rPr>
        <w:t xml:space="preserve">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025201711650100043856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张华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025201711650100040352</w:t>
      </w:r>
    </w:p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  <w:r>
        <w:rPr>
          <w:rFonts w:ascii="宋体" w:hAnsi="宋体" w:cs="宋体"/>
          <w:color w:val="000000"/>
          <w:kern w:val="0"/>
          <w:sz w:val="22"/>
        </w:rPr>
        <w:t xml:space="preserve">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石鹏</w:t>
      </w:r>
      <w:r>
        <w:rPr>
          <w:rFonts w:ascii="宋体" w:hAnsi="宋体" w:cs="宋体"/>
          <w:color w:val="000000"/>
          <w:kern w:val="0"/>
          <w:sz w:val="22"/>
        </w:rPr>
        <w:t xml:space="preserve">  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025201711650100037340</w:t>
      </w:r>
      <w:r>
        <w:rPr>
          <w:rFonts w:ascii="宋体" w:hAnsi="宋体" w:cs="宋体"/>
          <w:color w:val="000000"/>
          <w:kern w:val="0"/>
          <w:sz w:val="22"/>
        </w:rPr>
        <w:t xml:space="preserve">          </w:t>
      </w:r>
      <w:r w:rsidRPr="00B954C4">
        <w:rPr>
          <w:rFonts w:ascii="宋体" w:hAnsi="宋体" w:cs="宋体" w:hint="eastAsia"/>
          <w:color w:val="000000"/>
          <w:kern w:val="0"/>
          <w:sz w:val="22"/>
        </w:rPr>
        <w:t>张强</w:t>
      </w:r>
      <w:r>
        <w:rPr>
          <w:rFonts w:ascii="宋体" w:hAnsi="宋体" w:cs="宋体"/>
          <w:color w:val="000000"/>
          <w:kern w:val="0"/>
          <w:sz w:val="22"/>
        </w:rPr>
        <w:t xml:space="preserve">        </w:t>
      </w:r>
      <w:r w:rsidRPr="00B954C4">
        <w:rPr>
          <w:rFonts w:ascii="宋体" w:hAnsi="宋体" w:cs="宋体"/>
          <w:color w:val="000000"/>
          <w:kern w:val="0"/>
          <w:sz w:val="22"/>
        </w:rPr>
        <w:t>025201711650100025828</w:t>
      </w:r>
    </w:p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</w:p>
    <w:p w:rsidR="00D401C3" w:rsidRDefault="00D401C3" w:rsidP="00B954C4">
      <w:pPr>
        <w:rPr>
          <w:rFonts w:ascii="宋体" w:cs="宋体"/>
          <w:color w:val="000000"/>
          <w:kern w:val="0"/>
          <w:sz w:val="22"/>
        </w:rPr>
      </w:pPr>
    </w:p>
    <w:p w:rsidR="00D401C3" w:rsidRDefault="00D401C3" w:rsidP="00B954C4">
      <w:pPr>
        <w:rPr>
          <w:rFonts w:ascii="宋体" w:cs="宋体"/>
          <w:color w:val="000000"/>
          <w:kern w:val="0"/>
          <w:sz w:val="22"/>
        </w:rPr>
      </w:pPr>
    </w:p>
    <w:p w:rsidR="00D401C3" w:rsidRPr="00B954C4" w:rsidRDefault="00D401C3" w:rsidP="00B954C4">
      <w:pPr>
        <w:rPr>
          <w:rFonts w:ascii="宋体" w:cs="宋体"/>
          <w:color w:val="000000"/>
          <w:kern w:val="0"/>
          <w:sz w:val="22"/>
        </w:rPr>
      </w:pPr>
    </w:p>
    <w:p w:rsidR="00D401C3" w:rsidRPr="00CA3760" w:rsidRDefault="00D401C3" w:rsidP="00847C4F">
      <w:pPr>
        <w:spacing w:line="540" w:lineRule="exact"/>
        <w:ind w:leftChars="-67" w:left="31680"/>
        <w:rPr>
          <w:rFonts w:ascii="宋体"/>
          <w:color w:val="000000"/>
          <w:sz w:val="24"/>
          <w:szCs w:val="24"/>
        </w:rPr>
      </w:pPr>
      <w:r>
        <w:rPr>
          <w:rFonts w:ascii="仿宋_GB2312" w:eastAsia="仿宋_GB2312" w:hAnsi="华文中宋"/>
          <w:color w:val="FF0000"/>
          <w:sz w:val="32"/>
          <w:szCs w:val="32"/>
        </w:rPr>
        <w:t xml:space="preserve">               </w:t>
      </w:r>
      <w:r w:rsidRPr="005328C9">
        <w:rPr>
          <w:rFonts w:ascii="仿宋_GB2312" w:eastAsia="仿宋_GB2312" w:hAnsi="华文中宋"/>
          <w:color w:val="000000"/>
          <w:sz w:val="32"/>
          <w:szCs w:val="32"/>
        </w:rPr>
        <w:t xml:space="preserve"> </w:t>
      </w:r>
      <w:r>
        <w:rPr>
          <w:rFonts w:ascii="仿宋_GB2312" w:eastAsia="仿宋_GB2312" w:hAnsi="华文中宋"/>
          <w:color w:val="000000"/>
          <w:sz w:val="32"/>
          <w:szCs w:val="32"/>
        </w:rPr>
        <w:t xml:space="preserve">   </w:t>
      </w:r>
      <w:r w:rsidRPr="00CA3760">
        <w:rPr>
          <w:rFonts w:ascii="宋体" w:hAnsi="宋体"/>
          <w:color w:val="000000"/>
          <w:sz w:val="24"/>
          <w:szCs w:val="24"/>
        </w:rPr>
        <w:t xml:space="preserve"> </w:t>
      </w:r>
      <w:r w:rsidRPr="00CA3760">
        <w:rPr>
          <w:rFonts w:ascii="宋体" w:hAnsi="宋体" w:hint="eastAsia"/>
          <w:color w:val="000000"/>
          <w:sz w:val="24"/>
          <w:szCs w:val="24"/>
        </w:rPr>
        <w:t>西藏（共</w:t>
      </w:r>
      <w:r w:rsidRPr="00CA3760">
        <w:rPr>
          <w:rFonts w:ascii="宋体" w:hAnsi="宋体"/>
          <w:color w:val="000000"/>
          <w:sz w:val="24"/>
          <w:szCs w:val="24"/>
        </w:rPr>
        <w:t>2</w:t>
      </w:r>
      <w:r>
        <w:rPr>
          <w:rFonts w:ascii="宋体" w:hAnsi="宋体" w:hint="eastAsia"/>
          <w:color w:val="000000"/>
          <w:sz w:val="24"/>
          <w:szCs w:val="24"/>
        </w:rPr>
        <w:t>人）</w:t>
      </w:r>
    </w:p>
    <w:p w:rsidR="00D401C3" w:rsidRDefault="00D401C3" w:rsidP="00847C4F">
      <w:pPr>
        <w:spacing w:line="540" w:lineRule="exact"/>
        <w:ind w:leftChars="-67" w:left="31680"/>
        <w:rPr>
          <w:rFonts w:ascii="仿宋_GB2312" w:eastAsia="仿宋_GB2312" w:hAnsi="华文中宋"/>
          <w:color w:val="000000"/>
          <w:sz w:val="32"/>
          <w:szCs w:val="32"/>
        </w:rPr>
      </w:pPr>
    </w:p>
    <w:p w:rsidR="00D401C3" w:rsidRPr="00015D9B" w:rsidRDefault="00D401C3" w:rsidP="00847C4F">
      <w:pPr>
        <w:widowControl/>
        <w:ind w:firstLineChars="50" w:firstLine="31680"/>
        <w:rPr>
          <w:rFonts w:ascii="宋体" w:cs="宋体"/>
          <w:b/>
          <w:color w:val="000000"/>
          <w:kern w:val="0"/>
          <w:sz w:val="24"/>
          <w:szCs w:val="24"/>
        </w:rPr>
      </w:pP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姓名</w:t>
      </w:r>
      <w:r w:rsidRPr="00015D9B">
        <w:rPr>
          <w:rFonts w:ascii="宋体" w:hAnsi="宋体" w:cs="宋体"/>
          <w:b/>
          <w:color w:val="000000"/>
          <w:kern w:val="0"/>
          <w:sz w:val="24"/>
          <w:szCs w:val="24"/>
        </w:rPr>
        <w:t xml:space="preserve">         </w:t>
      </w:r>
      <w:r w:rsidRPr="00015D9B">
        <w:rPr>
          <w:rFonts w:ascii="宋体" w:hAnsi="宋体" w:cs="宋体" w:hint="eastAsia"/>
          <w:b/>
          <w:color w:val="000000"/>
          <w:kern w:val="0"/>
          <w:sz w:val="24"/>
          <w:szCs w:val="24"/>
        </w:rPr>
        <w:t>档案号</w:t>
      </w:r>
    </w:p>
    <w:p w:rsidR="00D401C3" w:rsidRPr="005328C9" w:rsidRDefault="00D401C3" w:rsidP="005328C9">
      <w:pPr>
        <w:rPr>
          <w:rFonts w:ascii="宋体" w:cs="宋体"/>
          <w:color w:val="000000"/>
          <w:kern w:val="0"/>
          <w:sz w:val="22"/>
        </w:rPr>
      </w:pPr>
      <w:r w:rsidRPr="005328C9">
        <w:rPr>
          <w:rFonts w:ascii="宋体" w:hAnsi="宋体" w:cs="宋体" w:hint="eastAsia"/>
          <w:color w:val="000000"/>
          <w:kern w:val="0"/>
          <w:sz w:val="22"/>
        </w:rPr>
        <w:t>黄玲</w:t>
      </w:r>
      <w:r>
        <w:rPr>
          <w:rFonts w:ascii="宋体" w:hAnsi="宋体" w:cs="宋体"/>
          <w:color w:val="000000"/>
          <w:kern w:val="0"/>
          <w:sz w:val="22"/>
        </w:rPr>
        <w:t xml:space="preserve">    </w:t>
      </w:r>
      <w:r w:rsidRPr="005328C9">
        <w:rPr>
          <w:rFonts w:ascii="宋体" w:hAnsi="宋体" w:cs="宋体"/>
          <w:color w:val="000000"/>
          <w:kern w:val="0"/>
          <w:sz w:val="22"/>
        </w:rPr>
        <w:t>025201711540100021126</w:t>
      </w:r>
      <w:r>
        <w:rPr>
          <w:rFonts w:ascii="宋体" w:hAnsi="宋体" w:cs="宋体"/>
          <w:color w:val="000000"/>
          <w:kern w:val="0"/>
          <w:sz w:val="22"/>
        </w:rPr>
        <w:t xml:space="preserve">            </w:t>
      </w:r>
      <w:r w:rsidRPr="005328C9">
        <w:rPr>
          <w:rFonts w:ascii="宋体" w:hAnsi="宋体" w:cs="宋体" w:hint="eastAsia"/>
          <w:color w:val="000000"/>
          <w:kern w:val="0"/>
          <w:sz w:val="22"/>
        </w:rPr>
        <w:t>钟超</w:t>
      </w:r>
      <w:r>
        <w:rPr>
          <w:rFonts w:ascii="宋体" w:hAnsi="宋体" w:cs="宋体"/>
          <w:color w:val="000000"/>
          <w:kern w:val="0"/>
          <w:sz w:val="22"/>
        </w:rPr>
        <w:t xml:space="preserve">       </w:t>
      </w:r>
      <w:r w:rsidRPr="005328C9">
        <w:rPr>
          <w:rFonts w:ascii="宋体" w:hAnsi="宋体" w:cs="宋体"/>
          <w:color w:val="000000"/>
          <w:kern w:val="0"/>
          <w:sz w:val="22"/>
        </w:rPr>
        <w:t>025201711540100029427</w:t>
      </w:r>
    </w:p>
    <w:p w:rsidR="00D401C3" w:rsidRPr="005328C9" w:rsidRDefault="00D401C3" w:rsidP="005328C9">
      <w:pPr>
        <w:rPr>
          <w:rFonts w:ascii="宋体" w:cs="宋体"/>
          <w:color w:val="000000"/>
          <w:kern w:val="0"/>
          <w:sz w:val="22"/>
        </w:rPr>
      </w:pPr>
    </w:p>
    <w:p w:rsidR="00D401C3" w:rsidRPr="005328C9" w:rsidRDefault="00D401C3" w:rsidP="005328C9">
      <w:pPr>
        <w:rPr>
          <w:rFonts w:ascii="宋体" w:cs="宋体"/>
          <w:color w:val="000000"/>
          <w:kern w:val="0"/>
          <w:sz w:val="22"/>
        </w:rPr>
      </w:pPr>
    </w:p>
    <w:p w:rsidR="00D401C3" w:rsidRPr="005328C9" w:rsidRDefault="00D401C3" w:rsidP="005328C9">
      <w:pPr>
        <w:widowControl/>
        <w:rPr>
          <w:rFonts w:ascii="宋体" w:cs="宋体"/>
          <w:color w:val="000000"/>
          <w:kern w:val="0"/>
          <w:sz w:val="22"/>
        </w:rPr>
      </w:pPr>
    </w:p>
    <w:p w:rsidR="00D401C3" w:rsidRPr="005328C9" w:rsidRDefault="00D401C3" w:rsidP="00764049">
      <w:pPr>
        <w:spacing w:line="540" w:lineRule="exact"/>
        <w:ind w:leftChars="-67" w:left="31680"/>
        <w:rPr>
          <w:rFonts w:ascii="仿宋_GB2312" w:eastAsia="仿宋_GB2312" w:hAnsi="华文中宋"/>
          <w:color w:val="000000"/>
          <w:sz w:val="32"/>
          <w:szCs w:val="32"/>
        </w:rPr>
      </w:pPr>
    </w:p>
    <w:sectPr w:rsidR="00D401C3" w:rsidRPr="005328C9" w:rsidSect="000E19E8">
      <w:headerReference w:type="default" r:id="rId6"/>
      <w:footerReference w:type="default" r:id="rId7"/>
      <w:pgSz w:w="11906" w:h="16838"/>
      <w:pgMar w:top="1440" w:right="1274" w:bottom="1440" w:left="1701" w:header="851" w:footer="992" w:gutter="0"/>
      <w:pgNumType w:start="3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1C3" w:rsidRDefault="00D401C3" w:rsidP="008B701D">
      <w:r>
        <w:separator/>
      </w:r>
    </w:p>
  </w:endnote>
  <w:endnote w:type="continuationSeparator" w:id="0">
    <w:p w:rsidR="00D401C3" w:rsidRDefault="00D401C3" w:rsidP="008B70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微软雅黑"/>
    <w:panose1 w:val="00000000000000000000"/>
    <w:charset w:val="86"/>
    <w:family w:val="auto"/>
    <w:notTrueType/>
    <w:pitch w:val="variable"/>
    <w:sig w:usb0="00000287" w:usb1="080E0000" w:usb2="00000010" w:usb3="00000000" w:csb0="0004009F" w:csb1="00000000"/>
  </w:font>
  <w:font w:name="仿宋_GB2312">
    <w:altName w:val="仿宋"/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1C3" w:rsidRDefault="00D401C3">
    <w:pPr>
      <w:pStyle w:val="Footer"/>
      <w:jc w:val="center"/>
    </w:pPr>
    <w:fldSimple w:instr="PAGE   \* MERGEFORMAT">
      <w:r w:rsidRPr="00847C4F">
        <w:rPr>
          <w:noProof/>
          <w:lang w:val="zh-CN"/>
        </w:rPr>
        <w:t>3</w:t>
      </w:r>
    </w:fldSimple>
  </w:p>
  <w:p w:rsidR="00D401C3" w:rsidRDefault="00D401C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1C3" w:rsidRDefault="00D401C3" w:rsidP="008B701D">
      <w:r>
        <w:separator/>
      </w:r>
    </w:p>
  </w:footnote>
  <w:footnote w:type="continuationSeparator" w:id="0">
    <w:p w:rsidR="00D401C3" w:rsidRDefault="00D401C3" w:rsidP="008B70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1C3" w:rsidRDefault="00D401C3" w:rsidP="00F807CE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1661"/>
    <w:rsid w:val="0000154C"/>
    <w:rsid w:val="00005E63"/>
    <w:rsid w:val="00012E93"/>
    <w:rsid w:val="00015D98"/>
    <w:rsid w:val="00015D9B"/>
    <w:rsid w:val="000177D6"/>
    <w:rsid w:val="00025D2C"/>
    <w:rsid w:val="00030BCB"/>
    <w:rsid w:val="00031661"/>
    <w:rsid w:val="000319F1"/>
    <w:rsid w:val="00033202"/>
    <w:rsid w:val="00035A17"/>
    <w:rsid w:val="00036356"/>
    <w:rsid w:val="000454D1"/>
    <w:rsid w:val="00047A4C"/>
    <w:rsid w:val="0005389C"/>
    <w:rsid w:val="00053CCF"/>
    <w:rsid w:val="00054DD5"/>
    <w:rsid w:val="00070B08"/>
    <w:rsid w:val="000748A4"/>
    <w:rsid w:val="0007749B"/>
    <w:rsid w:val="00081BA8"/>
    <w:rsid w:val="0008456E"/>
    <w:rsid w:val="00084DA1"/>
    <w:rsid w:val="0008599D"/>
    <w:rsid w:val="00086059"/>
    <w:rsid w:val="00086C2F"/>
    <w:rsid w:val="00087403"/>
    <w:rsid w:val="00094DE9"/>
    <w:rsid w:val="00095246"/>
    <w:rsid w:val="000977E5"/>
    <w:rsid w:val="000A0036"/>
    <w:rsid w:val="000A04E8"/>
    <w:rsid w:val="000A1BFB"/>
    <w:rsid w:val="000A518D"/>
    <w:rsid w:val="000A63AF"/>
    <w:rsid w:val="000B0497"/>
    <w:rsid w:val="000B0976"/>
    <w:rsid w:val="000B1FB5"/>
    <w:rsid w:val="000B1FFB"/>
    <w:rsid w:val="000B2E50"/>
    <w:rsid w:val="000B5CFF"/>
    <w:rsid w:val="000B5F3F"/>
    <w:rsid w:val="000B710E"/>
    <w:rsid w:val="000B7ECC"/>
    <w:rsid w:val="000C337C"/>
    <w:rsid w:val="000C3FBB"/>
    <w:rsid w:val="000C41CB"/>
    <w:rsid w:val="000C554E"/>
    <w:rsid w:val="000C592C"/>
    <w:rsid w:val="000C6427"/>
    <w:rsid w:val="000D0653"/>
    <w:rsid w:val="000D2F62"/>
    <w:rsid w:val="000D48C5"/>
    <w:rsid w:val="000D5881"/>
    <w:rsid w:val="000D7E2D"/>
    <w:rsid w:val="000E1242"/>
    <w:rsid w:val="000E13CA"/>
    <w:rsid w:val="000E19E8"/>
    <w:rsid w:val="000E42E4"/>
    <w:rsid w:val="000E6D56"/>
    <w:rsid w:val="000F1F0E"/>
    <w:rsid w:val="000F3A7C"/>
    <w:rsid w:val="000F5697"/>
    <w:rsid w:val="000F70FA"/>
    <w:rsid w:val="000F7765"/>
    <w:rsid w:val="00100900"/>
    <w:rsid w:val="00100964"/>
    <w:rsid w:val="00102B58"/>
    <w:rsid w:val="0010544E"/>
    <w:rsid w:val="00106AE1"/>
    <w:rsid w:val="00107D27"/>
    <w:rsid w:val="001106B1"/>
    <w:rsid w:val="001130FB"/>
    <w:rsid w:val="0011329D"/>
    <w:rsid w:val="00123927"/>
    <w:rsid w:val="0012638D"/>
    <w:rsid w:val="00127FC5"/>
    <w:rsid w:val="00130289"/>
    <w:rsid w:val="0014243E"/>
    <w:rsid w:val="00142BF6"/>
    <w:rsid w:val="001430C0"/>
    <w:rsid w:val="001439FC"/>
    <w:rsid w:val="001452F5"/>
    <w:rsid w:val="001519C2"/>
    <w:rsid w:val="00160C8D"/>
    <w:rsid w:val="00160DD6"/>
    <w:rsid w:val="001614D5"/>
    <w:rsid w:val="001632AD"/>
    <w:rsid w:val="00163357"/>
    <w:rsid w:val="00163953"/>
    <w:rsid w:val="00165E70"/>
    <w:rsid w:val="0016772E"/>
    <w:rsid w:val="001715AE"/>
    <w:rsid w:val="0017169E"/>
    <w:rsid w:val="001746F2"/>
    <w:rsid w:val="00177207"/>
    <w:rsid w:val="0018094D"/>
    <w:rsid w:val="001811A7"/>
    <w:rsid w:val="00184313"/>
    <w:rsid w:val="0019248E"/>
    <w:rsid w:val="00195D33"/>
    <w:rsid w:val="0019688A"/>
    <w:rsid w:val="00197B73"/>
    <w:rsid w:val="001A5233"/>
    <w:rsid w:val="001A5F36"/>
    <w:rsid w:val="001B1F90"/>
    <w:rsid w:val="001B66BC"/>
    <w:rsid w:val="001C1C99"/>
    <w:rsid w:val="001C2BDE"/>
    <w:rsid w:val="001C3467"/>
    <w:rsid w:val="001C433C"/>
    <w:rsid w:val="001C4DFE"/>
    <w:rsid w:val="001C77D2"/>
    <w:rsid w:val="001C7CAF"/>
    <w:rsid w:val="001D44F5"/>
    <w:rsid w:val="001D7357"/>
    <w:rsid w:val="001E00FB"/>
    <w:rsid w:val="001E0D10"/>
    <w:rsid w:val="001E161E"/>
    <w:rsid w:val="001F1924"/>
    <w:rsid w:val="001F329D"/>
    <w:rsid w:val="002002B9"/>
    <w:rsid w:val="00206CE4"/>
    <w:rsid w:val="002075F9"/>
    <w:rsid w:val="00211F3B"/>
    <w:rsid w:val="0021357A"/>
    <w:rsid w:val="002159C0"/>
    <w:rsid w:val="0021627F"/>
    <w:rsid w:val="00217144"/>
    <w:rsid w:val="0022121E"/>
    <w:rsid w:val="00225E1B"/>
    <w:rsid w:val="00233E3D"/>
    <w:rsid w:val="00236D98"/>
    <w:rsid w:val="00244C15"/>
    <w:rsid w:val="002457FC"/>
    <w:rsid w:val="00247DCC"/>
    <w:rsid w:val="002612AA"/>
    <w:rsid w:val="00261D53"/>
    <w:rsid w:val="0026249E"/>
    <w:rsid w:val="00263C32"/>
    <w:rsid w:val="002728F9"/>
    <w:rsid w:val="00272F5D"/>
    <w:rsid w:val="002774E4"/>
    <w:rsid w:val="002801D8"/>
    <w:rsid w:val="002820B3"/>
    <w:rsid w:val="0028549F"/>
    <w:rsid w:val="00286C9B"/>
    <w:rsid w:val="00287900"/>
    <w:rsid w:val="00292612"/>
    <w:rsid w:val="00292889"/>
    <w:rsid w:val="002946A8"/>
    <w:rsid w:val="00295D8A"/>
    <w:rsid w:val="002A379A"/>
    <w:rsid w:val="002A4850"/>
    <w:rsid w:val="002A597D"/>
    <w:rsid w:val="002B11F1"/>
    <w:rsid w:val="002B2329"/>
    <w:rsid w:val="002B3C24"/>
    <w:rsid w:val="002B4B6A"/>
    <w:rsid w:val="002B5EEA"/>
    <w:rsid w:val="002C0E28"/>
    <w:rsid w:val="002C0FA3"/>
    <w:rsid w:val="002C1CD5"/>
    <w:rsid w:val="002C5072"/>
    <w:rsid w:val="002C72E8"/>
    <w:rsid w:val="002D0C5A"/>
    <w:rsid w:val="002D3DD2"/>
    <w:rsid w:val="002D4A5A"/>
    <w:rsid w:val="002D7403"/>
    <w:rsid w:val="002E5705"/>
    <w:rsid w:val="002F35BA"/>
    <w:rsid w:val="002F3D80"/>
    <w:rsid w:val="00301C8C"/>
    <w:rsid w:val="003123B4"/>
    <w:rsid w:val="00312D5F"/>
    <w:rsid w:val="0031324F"/>
    <w:rsid w:val="003132C6"/>
    <w:rsid w:val="003148AE"/>
    <w:rsid w:val="00314DFE"/>
    <w:rsid w:val="0031646E"/>
    <w:rsid w:val="00317B02"/>
    <w:rsid w:val="0032364E"/>
    <w:rsid w:val="00325816"/>
    <w:rsid w:val="003258FD"/>
    <w:rsid w:val="00332D73"/>
    <w:rsid w:val="00341BBD"/>
    <w:rsid w:val="00345469"/>
    <w:rsid w:val="0035107C"/>
    <w:rsid w:val="00351456"/>
    <w:rsid w:val="00355791"/>
    <w:rsid w:val="00355D0C"/>
    <w:rsid w:val="003608AD"/>
    <w:rsid w:val="00360999"/>
    <w:rsid w:val="003642FE"/>
    <w:rsid w:val="00364961"/>
    <w:rsid w:val="003654A9"/>
    <w:rsid w:val="00366A11"/>
    <w:rsid w:val="0037250F"/>
    <w:rsid w:val="00373609"/>
    <w:rsid w:val="00382938"/>
    <w:rsid w:val="003851F4"/>
    <w:rsid w:val="003860B6"/>
    <w:rsid w:val="0039200D"/>
    <w:rsid w:val="00392EF9"/>
    <w:rsid w:val="00394393"/>
    <w:rsid w:val="003957B1"/>
    <w:rsid w:val="00395851"/>
    <w:rsid w:val="003A209C"/>
    <w:rsid w:val="003A56FB"/>
    <w:rsid w:val="003B680B"/>
    <w:rsid w:val="003D195E"/>
    <w:rsid w:val="003D234E"/>
    <w:rsid w:val="003D3BE5"/>
    <w:rsid w:val="003D4203"/>
    <w:rsid w:val="003D511D"/>
    <w:rsid w:val="003D69CC"/>
    <w:rsid w:val="003E341A"/>
    <w:rsid w:val="003E54B0"/>
    <w:rsid w:val="003E740E"/>
    <w:rsid w:val="003E74BD"/>
    <w:rsid w:val="003E74FB"/>
    <w:rsid w:val="003F03EC"/>
    <w:rsid w:val="003F2BBA"/>
    <w:rsid w:val="0040056A"/>
    <w:rsid w:val="004016FA"/>
    <w:rsid w:val="004025D6"/>
    <w:rsid w:val="004047D1"/>
    <w:rsid w:val="00406C6E"/>
    <w:rsid w:val="00410866"/>
    <w:rsid w:val="00414234"/>
    <w:rsid w:val="0041731F"/>
    <w:rsid w:val="0042088F"/>
    <w:rsid w:val="00427967"/>
    <w:rsid w:val="00432E38"/>
    <w:rsid w:val="00434FF0"/>
    <w:rsid w:val="00440C2C"/>
    <w:rsid w:val="0044120D"/>
    <w:rsid w:val="00445107"/>
    <w:rsid w:val="00447DC1"/>
    <w:rsid w:val="00450E84"/>
    <w:rsid w:val="00451C1A"/>
    <w:rsid w:val="0045456D"/>
    <w:rsid w:val="00455040"/>
    <w:rsid w:val="00456F24"/>
    <w:rsid w:val="00456FCF"/>
    <w:rsid w:val="00462254"/>
    <w:rsid w:val="00464A4E"/>
    <w:rsid w:val="0046637F"/>
    <w:rsid w:val="004672B0"/>
    <w:rsid w:val="00470E50"/>
    <w:rsid w:val="004745D1"/>
    <w:rsid w:val="00474775"/>
    <w:rsid w:val="004764AA"/>
    <w:rsid w:val="00476B78"/>
    <w:rsid w:val="004801A5"/>
    <w:rsid w:val="00480EAC"/>
    <w:rsid w:val="00486873"/>
    <w:rsid w:val="0049036D"/>
    <w:rsid w:val="0049050F"/>
    <w:rsid w:val="00491076"/>
    <w:rsid w:val="004943BA"/>
    <w:rsid w:val="004971CC"/>
    <w:rsid w:val="004A13CE"/>
    <w:rsid w:val="004A3F53"/>
    <w:rsid w:val="004A44D7"/>
    <w:rsid w:val="004A6ECB"/>
    <w:rsid w:val="004B2394"/>
    <w:rsid w:val="004B5486"/>
    <w:rsid w:val="004B78D7"/>
    <w:rsid w:val="004C3E84"/>
    <w:rsid w:val="004C5E3F"/>
    <w:rsid w:val="004D19A7"/>
    <w:rsid w:val="004D1D13"/>
    <w:rsid w:val="004D2955"/>
    <w:rsid w:val="004D34CF"/>
    <w:rsid w:val="004D5095"/>
    <w:rsid w:val="004E0E2A"/>
    <w:rsid w:val="004E1B15"/>
    <w:rsid w:val="004E3054"/>
    <w:rsid w:val="004E4C4F"/>
    <w:rsid w:val="004F08DD"/>
    <w:rsid w:val="004F2377"/>
    <w:rsid w:val="004F288F"/>
    <w:rsid w:val="004F30D9"/>
    <w:rsid w:val="004F314A"/>
    <w:rsid w:val="004F54DD"/>
    <w:rsid w:val="004F56ED"/>
    <w:rsid w:val="004F5ED3"/>
    <w:rsid w:val="004F7397"/>
    <w:rsid w:val="00500A00"/>
    <w:rsid w:val="00502D88"/>
    <w:rsid w:val="005032EC"/>
    <w:rsid w:val="00504DB0"/>
    <w:rsid w:val="00504DB9"/>
    <w:rsid w:val="0050783E"/>
    <w:rsid w:val="00512963"/>
    <w:rsid w:val="00515A38"/>
    <w:rsid w:val="00516ED6"/>
    <w:rsid w:val="00520242"/>
    <w:rsid w:val="00521758"/>
    <w:rsid w:val="00526C31"/>
    <w:rsid w:val="005270C4"/>
    <w:rsid w:val="005328C9"/>
    <w:rsid w:val="00532A2D"/>
    <w:rsid w:val="005448EF"/>
    <w:rsid w:val="00546418"/>
    <w:rsid w:val="00546C1F"/>
    <w:rsid w:val="005472E5"/>
    <w:rsid w:val="005506E5"/>
    <w:rsid w:val="005545B5"/>
    <w:rsid w:val="00555D2D"/>
    <w:rsid w:val="00556C6D"/>
    <w:rsid w:val="0056050A"/>
    <w:rsid w:val="00562946"/>
    <w:rsid w:val="00565B98"/>
    <w:rsid w:val="00572B86"/>
    <w:rsid w:val="00574599"/>
    <w:rsid w:val="005746AA"/>
    <w:rsid w:val="0058064A"/>
    <w:rsid w:val="00584309"/>
    <w:rsid w:val="005862ED"/>
    <w:rsid w:val="00586B07"/>
    <w:rsid w:val="00590E14"/>
    <w:rsid w:val="005935F0"/>
    <w:rsid w:val="005948B0"/>
    <w:rsid w:val="005951A4"/>
    <w:rsid w:val="005968C0"/>
    <w:rsid w:val="00597C11"/>
    <w:rsid w:val="005A1A0D"/>
    <w:rsid w:val="005A2584"/>
    <w:rsid w:val="005B22ED"/>
    <w:rsid w:val="005B27BA"/>
    <w:rsid w:val="005B54FC"/>
    <w:rsid w:val="005C00BE"/>
    <w:rsid w:val="005C2920"/>
    <w:rsid w:val="005C38BD"/>
    <w:rsid w:val="005C7866"/>
    <w:rsid w:val="005C7DF4"/>
    <w:rsid w:val="005D0CBD"/>
    <w:rsid w:val="005D182D"/>
    <w:rsid w:val="005D36D7"/>
    <w:rsid w:val="005D5A7D"/>
    <w:rsid w:val="005D7A1E"/>
    <w:rsid w:val="005E0488"/>
    <w:rsid w:val="005E0FC6"/>
    <w:rsid w:val="005E1377"/>
    <w:rsid w:val="005E2C7A"/>
    <w:rsid w:val="005E58EF"/>
    <w:rsid w:val="005E775A"/>
    <w:rsid w:val="00611BEE"/>
    <w:rsid w:val="00613059"/>
    <w:rsid w:val="00613622"/>
    <w:rsid w:val="00614F41"/>
    <w:rsid w:val="00617129"/>
    <w:rsid w:val="006229A3"/>
    <w:rsid w:val="00627652"/>
    <w:rsid w:val="00630CD9"/>
    <w:rsid w:val="00635680"/>
    <w:rsid w:val="00636C34"/>
    <w:rsid w:val="00642662"/>
    <w:rsid w:val="006463A7"/>
    <w:rsid w:val="00657370"/>
    <w:rsid w:val="0066100E"/>
    <w:rsid w:val="006629DE"/>
    <w:rsid w:val="00663BAD"/>
    <w:rsid w:val="006755A2"/>
    <w:rsid w:val="00680FFC"/>
    <w:rsid w:val="0068521F"/>
    <w:rsid w:val="00686722"/>
    <w:rsid w:val="006870AE"/>
    <w:rsid w:val="0069080F"/>
    <w:rsid w:val="00690BA4"/>
    <w:rsid w:val="00690BCC"/>
    <w:rsid w:val="0069197E"/>
    <w:rsid w:val="00693C58"/>
    <w:rsid w:val="006A2127"/>
    <w:rsid w:val="006A4D44"/>
    <w:rsid w:val="006B00B1"/>
    <w:rsid w:val="006B021D"/>
    <w:rsid w:val="006B158D"/>
    <w:rsid w:val="006B2721"/>
    <w:rsid w:val="006C3800"/>
    <w:rsid w:val="006C38C4"/>
    <w:rsid w:val="006C473D"/>
    <w:rsid w:val="006C71CB"/>
    <w:rsid w:val="006D4AB1"/>
    <w:rsid w:val="006E0CFF"/>
    <w:rsid w:val="006E1C48"/>
    <w:rsid w:val="006E57F4"/>
    <w:rsid w:val="006F1C03"/>
    <w:rsid w:val="006F5292"/>
    <w:rsid w:val="006F7852"/>
    <w:rsid w:val="0070267C"/>
    <w:rsid w:val="007028EB"/>
    <w:rsid w:val="00702DDF"/>
    <w:rsid w:val="007042B7"/>
    <w:rsid w:val="00717E41"/>
    <w:rsid w:val="007203EC"/>
    <w:rsid w:val="007225D3"/>
    <w:rsid w:val="0072293B"/>
    <w:rsid w:val="00730EF7"/>
    <w:rsid w:val="00734456"/>
    <w:rsid w:val="007349B1"/>
    <w:rsid w:val="00734BC7"/>
    <w:rsid w:val="007350FE"/>
    <w:rsid w:val="00740099"/>
    <w:rsid w:val="00740D6E"/>
    <w:rsid w:val="00741ABD"/>
    <w:rsid w:val="00742FE5"/>
    <w:rsid w:val="007440C2"/>
    <w:rsid w:val="007457B8"/>
    <w:rsid w:val="00750FF6"/>
    <w:rsid w:val="007529B6"/>
    <w:rsid w:val="00760727"/>
    <w:rsid w:val="00761395"/>
    <w:rsid w:val="007625AD"/>
    <w:rsid w:val="00762A8E"/>
    <w:rsid w:val="00764049"/>
    <w:rsid w:val="007659C0"/>
    <w:rsid w:val="007670D2"/>
    <w:rsid w:val="00767573"/>
    <w:rsid w:val="007679E1"/>
    <w:rsid w:val="00767EEC"/>
    <w:rsid w:val="0077734B"/>
    <w:rsid w:val="0078286A"/>
    <w:rsid w:val="00782D26"/>
    <w:rsid w:val="007856DA"/>
    <w:rsid w:val="0079544E"/>
    <w:rsid w:val="00796588"/>
    <w:rsid w:val="007A7948"/>
    <w:rsid w:val="007B54D1"/>
    <w:rsid w:val="007B6160"/>
    <w:rsid w:val="007B7DB1"/>
    <w:rsid w:val="007C094D"/>
    <w:rsid w:val="007C39AF"/>
    <w:rsid w:val="007C42CE"/>
    <w:rsid w:val="007C6629"/>
    <w:rsid w:val="007C7384"/>
    <w:rsid w:val="007C795F"/>
    <w:rsid w:val="007D36FF"/>
    <w:rsid w:val="007D5272"/>
    <w:rsid w:val="007D5D9E"/>
    <w:rsid w:val="007E4579"/>
    <w:rsid w:val="007E5986"/>
    <w:rsid w:val="007E6C65"/>
    <w:rsid w:val="007F12B7"/>
    <w:rsid w:val="007F3E52"/>
    <w:rsid w:val="007F3EF3"/>
    <w:rsid w:val="007F5BD4"/>
    <w:rsid w:val="007F7220"/>
    <w:rsid w:val="00800A94"/>
    <w:rsid w:val="00802850"/>
    <w:rsid w:val="00805F1D"/>
    <w:rsid w:val="008104AE"/>
    <w:rsid w:val="0081128E"/>
    <w:rsid w:val="00813A93"/>
    <w:rsid w:val="00821A50"/>
    <w:rsid w:val="00823EE6"/>
    <w:rsid w:val="00826171"/>
    <w:rsid w:val="00827C4C"/>
    <w:rsid w:val="008311B8"/>
    <w:rsid w:val="00831719"/>
    <w:rsid w:val="00832131"/>
    <w:rsid w:val="008327FF"/>
    <w:rsid w:val="00833C33"/>
    <w:rsid w:val="008344CB"/>
    <w:rsid w:val="008425BB"/>
    <w:rsid w:val="008427C5"/>
    <w:rsid w:val="00845C69"/>
    <w:rsid w:val="008479F7"/>
    <w:rsid w:val="00847A8C"/>
    <w:rsid w:val="00847C4F"/>
    <w:rsid w:val="00854693"/>
    <w:rsid w:val="0085471B"/>
    <w:rsid w:val="00854B15"/>
    <w:rsid w:val="00854B38"/>
    <w:rsid w:val="0085760C"/>
    <w:rsid w:val="00861E24"/>
    <w:rsid w:val="00864AFB"/>
    <w:rsid w:val="00865129"/>
    <w:rsid w:val="00877E32"/>
    <w:rsid w:val="00880CA2"/>
    <w:rsid w:val="008822AD"/>
    <w:rsid w:val="008824E2"/>
    <w:rsid w:val="00882740"/>
    <w:rsid w:val="008857B2"/>
    <w:rsid w:val="008868F2"/>
    <w:rsid w:val="00891589"/>
    <w:rsid w:val="008915C8"/>
    <w:rsid w:val="008A16B9"/>
    <w:rsid w:val="008A34EC"/>
    <w:rsid w:val="008A507A"/>
    <w:rsid w:val="008B0CFF"/>
    <w:rsid w:val="008B0ED9"/>
    <w:rsid w:val="008B27C2"/>
    <w:rsid w:val="008B38C1"/>
    <w:rsid w:val="008B4512"/>
    <w:rsid w:val="008B5A5A"/>
    <w:rsid w:val="008B5FD6"/>
    <w:rsid w:val="008B6A49"/>
    <w:rsid w:val="008B701D"/>
    <w:rsid w:val="008C4CBE"/>
    <w:rsid w:val="008C4EBB"/>
    <w:rsid w:val="008D37A0"/>
    <w:rsid w:val="008D7145"/>
    <w:rsid w:val="008D7539"/>
    <w:rsid w:val="008D753C"/>
    <w:rsid w:val="008E45DD"/>
    <w:rsid w:val="008E51BF"/>
    <w:rsid w:val="008E71CB"/>
    <w:rsid w:val="008E76BB"/>
    <w:rsid w:val="008E7C9F"/>
    <w:rsid w:val="008F2640"/>
    <w:rsid w:val="008F36A2"/>
    <w:rsid w:val="00902227"/>
    <w:rsid w:val="0090490D"/>
    <w:rsid w:val="00906BC7"/>
    <w:rsid w:val="00906F5A"/>
    <w:rsid w:val="00907A18"/>
    <w:rsid w:val="00912009"/>
    <w:rsid w:val="00914C7E"/>
    <w:rsid w:val="009152D6"/>
    <w:rsid w:val="00920077"/>
    <w:rsid w:val="009212DC"/>
    <w:rsid w:val="009238E0"/>
    <w:rsid w:val="00924450"/>
    <w:rsid w:val="009306C3"/>
    <w:rsid w:val="0093153F"/>
    <w:rsid w:val="00932CD8"/>
    <w:rsid w:val="00935DBE"/>
    <w:rsid w:val="00936E38"/>
    <w:rsid w:val="0093734B"/>
    <w:rsid w:val="009414D4"/>
    <w:rsid w:val="009436E4"/>
    <w:rsid w:val="0094564C"/>
    <w:rsid w:val="009502F0"/>
    <w:rsid w:val="00952C9A"/>
    <w:rsid w:val="00953532"/>
    <w:rsid w:val="00953F7E"/>
    <w:rsid w:val="00954298"/>
    <w:rsid w:val="0096035F"/>
    <w:rsid w:val="009613B4"/>
    <w:rsid w:val="00961DD4"/>
    <w:rsid w:val="00970D47"/>
    <w:rsid w:val="0097106E"/>
    <w:rsid w:val="00971D21"/>
    <w:rsid w:val="009741C1"/>
    <w:rsid w:val="00975062"/>
    <w:rsid w:val="009815DB"/>
    <w:rsid w:val="00981FAB"/>
    <w:rsid w:val="00982228"/>
    <w:rsid w:val="009855F2"/>
    <w:rsid w:val="009875B2"/>
    <w:rsid w:val="00987656"/>
    <w:rsid w:val="00987881"/>
    <w:rsid w:val="00990A29"/>
    <w:rsid w:val="00990F81"/>
    <w:rsid w:val="00992453"/>
    <w:rsid w:val="009959A4"/>
    <w:rsid w:val="009971CF"/>
    <w:rsid w:val="009A29E9"/>
    <w:rsid w:val="009A4172"/>
    <w:rsid w:val="009B105F"/>
    <w:rsid w:val="009B2D05"/>
    <w:rsid w:val="009B4B2D"/>
    <w:rsid w:val="009B50ED"/>
    <w:rsid w:val="009C0282"/>
    <w:rsid w:val="009C35C5"/>
    <w:rsid w:val="009D3945"/>
    <w:rsid w:val="009D6F34"/>
    <w:rsid w:val="009E1572"/>
    <w:rsid w:val="009E3037"/>
    <w:rsid w:val="009E3A5F"/>
    <w:rsid w:val="009E5E93"/>
    <w:rsid w:val="009E6868"/>
    <w:rsid w:val="009F121F"/>
    <w:rsid w:val="009F1A86"/>
    <w:rsid w:val="009F51DD"/>
    <w:rsid w:val="009F6291"/>
    <w:rsid w:val="00A045E0"/>
    <w:rsid w:val="00A10E71"/>
    <w:rsid w:val="00A11B83"/>
    <w:rsid w:val="00A12115"/>
    <w:rsid w:val="00A153A0"/>
    <w:rsid w:val="00A15F4D"/>
    <w:rsid w:val="00A1746D"/>
    <w:rsid w:val="00A20DD6"/>
    <w:rsid w:val="00A20F24"/>
    <w:rsid w:val="00A21E4D"/>
    <w:rsid w:val="00A23A35"/>
    <w:rsid w:val="00A24A05"/>
    <w:rsid w:val="00A26294"/>
    <w:rsid w:val="00A27006"/>
    <w:rsid w:val="00A2735D"/>
    <w:rsid w:val="00A32048"/>
    <w:rsid w:val="00A32B5D"/>
    <w:rsid w:val="00A330AB"/>
    <w:rsid w:val="00A36DB8"/>
    <w:rsid w:val="00A3732B"/>
    <w:rsid w:val="00A375CC"/>
    <w:rsid w:val="00A41A67"/>
    <w:rsid w:val="00A42B75"/>
    <w:rsid w:val="00A50477"/>
    <w:rsid w:val="00A53C17"/>
    <w:rsid w:val="00A53EF7"/>
    <w:rsid w:val="00A545F9"/>
    <w:rsid w:val="00A54728"/>
    <w:rsid w:val="00A54772"/>
    <w:rsid w:val="00A54A74"/>
    <w:rsid w:val="00A55375"/>
    <w:rsid w:val="00A57F16"/>
    <w:rsid w:val="00A60353"/>
    <w:rsid w:val="00A727FF"/>
    <w:rsid w:val="00A729F5"/>
    <w:rsid w:val="00A75925"/>
    <w:rsid w:val="00A771ED"/>
    <w:rsid w:val="00A81CC0"/>
    <w:rsid w:val="00A82716"/>
    <w:rsid w:val="00A829EC"/>
    <w:rsid w:val="00A86EFE"/>
    <w:rsid w:val="00A90F59"/>
    <w:rsid w:val="00A92DBC"/>
    <w:rsid w:val="00A93807"/>
    <w:rsid w:val="00A97191"/>
    <w:rsid w:val="00AA1143"/>
    <w:rsid w:val="00AA2FD6"/>
    <w:rsid w:val="00AA3C0C"/>
    <w:rsid w:val="00AA6CF6"/>
    <w:rsid w:val="00AA74F4"/>
    <w:rsid w:val="00AB62C1"/>
    <w:rsid w:val="00AB670E"/>
    <w:rsid w:val="00AC18D2"/>
    <w:rsid w:val="00AD62AA"/>
    <w:rsid w:val="00AD6CC0"/>
    <w:rsid w:val="00AE2865"/>
    <w:rsid w:val="00AE3C13"/>
    <w:rsid w:val="00AE7464"/>
    <w:rsid w:val="00AF30DE"/>
    <w:rsid w:val="00AF59B6"/>
    <w:rsid w:val="00AF76FD"/>
    <w:rsid w:val="00B01EEA"/>
    <w:rsid w:val="00B022FB"/>
    <w:rsid w:val="00B034E7"/>
    <w:rsid w:val="00B037A1"/>
    <w:rsid w:val="00B04A2D"/>
    <w:rsid w:val="00B05CB8"/>
    <w:rsid w:val="00B065B5"/>
    <w:rsid w:val="00B07FB6"/>
    <w:rsid w:val="00B10BFF"/>
    <w:rsid w:val="00B201C9"/>
    <w:rsid w:val="00B2359F"/>
    <w:rsid w:val="00B243A2"/>
    <w:rsid w:val="00B25252"/>
    <w:rsid w:val="00B256CE"/>
    <w:rsid w:val="00B27301"/>
    <w:rsid w:val="00B3087B"/>
    <w:rsid w:val="00B30F1C"/>
    <w:rsid w:val="00B3274B"/>
    <w:rsid w:val="00B33A59"/>
    <w:rsid w:val="00B36688"/>
    <w:rsid w:val="00B36B72"/>
    <w:rsid w:val="00B40847"/>
    <w:rsid w:val="00B42768"/>
    <w:rsid w:val="00B4779A"/>
    <w:rsid w:val="00B500A8"/>
    <w:rsid w:val="00B5033B"/>
    <w:rsid w:val="00B5291D"/>
    <w:rsid w:val="00B54148"/>
    <w:rsid w:val="00B57E06"/>
    <w:rsid w:val="00B62437"/>
    <w:rsid w:val="00B629D6"/>
    <w:rsid w:val="00B7295F"/>
    <w:rsid w:val="00B751A6"/>
    <w:rsid w:val="00B75FB2"/>
    <w:rsid w:val="00B83735"/>
    <w:rsid w:val="00B85652"/>
    <w:rsid w:val="00B85BB9"/>
    <w:rsid w:val="00B86D85"/>
    <w:rsid w:val="00B877C3"/>
    <w:rsid w:val="00B928CA"/>
    <w:rsid w:val="00B954C4"/>
    <w:rsid w:val="00BA0B39"/>
    <w:rsid w:val="00BA0CB5"/>
    <w:rsid w:val="00BA2A1F"/>
    <w:rsid w:val="00BA552C"/>
    <w:rsid w:val="00BB4878"/>
    <w:rsid w:val="00BB4A28"/>
    <w:rsid w:val="00BC5A37"/>
    <w:rsid w:val="00BD620D"/>
    <w:rsid w:val="00BD6D09"/>
    <w:rsid w:val="00BE0685"/>
    <w:rsid w:val="00BE5E51"/>
    <w:rsid w:val="00BE5FAA"/>
    <w:rsid w:val="00BE660E"/>
    <w:rsid w:val="00BE6F10"/>
    <w:rsid w:val="00BF217D"/>
    <w:rsid w:val="00C00E6B"/>
    <w:rsid w:val="00C055CD"/>
    <w:rsid w:val="00C05619"/>
    <w:rsid w:val="00C1093B"/>
    <w:rsid w:val="00C141C9"/>
    <w:rsid w:val="00C1445C"/>
    <w:rsid w:val="00C168A4"/>
    <w:rsid w:val="00C22AE8"/>
    <w:rsid w:val="00C312C2"/>
    <w:rsid w:val="00C3487D"/>
    <w:rsid w:val="00C3613E"/>
    <w:rsid w:val="00C409FC"/>
    <w:rsid w:val="00C43D33"/>
    <w:rsid w:val="00C474EE"/>
    <w:rsid w:val="00C47DB3"/>
    <w:rsid w:val="00C5099B"/>
    <w:rsid w:val="00C513D2"/>
    <w:rsid w:val="00C52AE2"/>
    <w:rsid w:val="00C53326"/>
    <w:rsid w:val="00C54182"/>
    <w:rsid w:val="00C61F94"/>
    <w:rsid w:val="00C62240"/>
    <w:rsid w:val="00C62933"/>
    <w:rsid w:val="00C65333"/>
    <w:rsid w:val="00C721DD"/>
    <w:rsid w:val="00C72508"/>
    <w:rsid w:val="00C73CA5"/>
    <w:rsid w:val="00C741CB"/>
    <w:rsid w:val="00C762E7"/>
    <w:rsid w:val="00C7760A"/>
    <w:rsid w:val="00C8636D"/>
    <w:rsid w:val="00C86CAE"/>
    <w:rsid w:val="00C90ACD"/>
    <w:rsid w:val="00C93782"/>
    <w:rsid w:val="00C944FD"/>
    <w:rsid w:val="00C96A07"/>
    <w:rsid w:val="00CA1EE5"/>
    <w:rsid w:val="00CA29FB"/>
    <w:rsid w:val="00CA3760"/>
    <w:rsid w:val="00CA715F"/>
    <w:rsid w:val="00CB36C4"/>
    <w:rsid w:val="00CB574C"/>
    <w:rsid w:val="00CB7429"/>
    <w:rsid w:val="00CC0316"/>
    <w:rsid w:val="00CC407B"/>
    <w:rsid w:val="00CC453E"/>
    <w:rsid w:val="00CC5051"/>
    <w:rsid w:val="00CC75FE"/>
    <w:rsid w:val="00CC791E"/>
    <w:rsid w:val="00CC7F2B"/>
    <w:rsid w:val="00CD22B4"/>
    <w:rsid w:val="00CD5639"/>
    <w:rsid w:val="00CD57A0"/>
    <w:rsid w:val="00CD5D6A"/>
    <w:rsid w:val="00CD6277"/>
    <w:rsid w:val="00CE2D29"/>
    <w:rsid w:val="00CE3F5F"/>
    <w:rsid w:val="00CF3517"/>
    <w:rsid w:val="00CF5D0D"/>
    <w:rsid w:val="00CF6D13"/>
    <w:rsid w:val="00CF7DEF"/>
    <w:rsid w:val="00D06EF8"/>
    <w:rsid w:val="00D1120F"/>
    <w:rsid w:val="00D1261D"/>
    <w:rsid w:val="00D12F72"/>
    <w:rsid w:val="00D13CB7"/>
    <w:rsid w:val="00D15879"/>
    <w:rsid w:val="00D15DBB"/>
    <w:rsid w:val="00D1606E"/>
    <w:rsid w:val="00D177E9"/>
    <w:rsid w:val="00D17CD5"/>
    <w:rsid w:val="00D22145"/>
    <w:rsid w:val="00D27E84"/>
    <w:rsid w:val="00D30BF7"/>
    <w:rsid w:val="00D30E35"/>
    <w:rsid w:val="00D32470"/>
    <w:rsid w:val="00D324CA"/>
    <w:rsid w:val="00D33F71"/>
    <w:rsid w:val="00D35EB0"/>
    <w:rsid w:val="00D401C3"/>
    <w:rsid w:val="00D408DA"/>
    <w:rsid w:val="00D42FA5"/>
    <w:rsid w:val="00D477BD"/>
    <w:rsid w:val="00D54755"/>
    <w:rsid w:val="00D54843"/>
    <w:rsid w:val="00D55E90"/>
    <w:rsid w:val="00D55F05"/>
    <w:rsid w:val="00D577E2"/>
    <w:rsid w:val="00D603E5"/>
    <w:rsid w:val="00D660C8"/>
    <w:rsid w:val="00D7374F"/>
    <w:rsid w:val="00D766FA"/>
    <w:rsid w:val="00D82B48"/>
    <w:rsid w:val="00D86E08"/>
    <w:rsid w:val="00D91E0F"/>
    <w:rsid w:val="00D921DB"/>
    <w:rsid w:val="00DA0AF8"/>
    <w:rsid w:val="00DA3AE1"/>
    <w:rsid w:val="00DA3C1B"/>
    <w:rsid w:val="00DA4BA0"/>
    <w:rsid w:val="00DB1471"/>
    <w:rsid w:val="00DB1505"/>
    <w:rsid w:val="00DB1ED0"/>
    <w:rsid w:val="00DB4941"/>
    <w:rsid w:val="00DB4FC3"/>
    <w:rsid w:val="00DC02BB"/>
    <w:rsid w:val="00DC464F"/>
    <w:rsid w:val="00DD16F1"/>
    <w:rsid w:val="00DD188E"/>
    <w:rsid w:val="00DE14A0"/>
    <w:rsid w:val="00DE2091"/>
    <w:rsid w:val="00DE5235"/>
    <w:rsid w:val="00DE5688"/>
    <w:rsid w:val="00DE73BC"/>
    <w:rsid w:val="00DE7F93"/>
    <w:rsid w:val="00DF0288"/>
    <w:rsid w:val="00DF6396"/>
    <w:rsid w:val="00DF76C8"/>
    <w:rsid w:val="00E046C0"/>
    <w:rsid w:val="00E07FDC"/>
    <w:rsid w:val="00E10B14"/>
    <w:rsid w:val="00E13EE3"/>
    <w:rsid w:val="00E17413"/>
    <w:rsid w:val="00E17672"/>
    <w:rsid w:val="00E17824"/>
    <w:rsid w:val="00E2039C"/>
    <w:rsid w:val="00E20905"/>
    <w:rsid w:val="00E2201A"/>
    <w:rsid w:val="00E45890"/>
    <w:rsid w:val="00E50B66"/>
    <w:rsid w:val="00E51ABC"/>
    <w:rsid w:val="00E52C51"/>
    <w:rsid w:val="00E534B0"/>
    <w:rsid w:val="00E53C9E"/>
    <w:rsid w:val="00E552E9"/>
    <w:rsid w:val="00E55EE2"/>
    <w:rsid w:val="00E56B3B"/>
    <w:rsid w:val="00E63197"/>
    <w:rsid w:val="00E6348A"/>
    <w:rsid w:val="00E6373B"/>
    <w:rsid w:val="00E648E9"/>
    <w:rsid w:val="00E65DCB"/>
    <w:rsid w:val="00E67CCE"/>
    <w:rsid w:val="00E718A9"/>
    <w:rsid w:val="00E71DBA"/>
    <w:rsid w:val="00E737EB"/>
    <w:rsid w:val="00E73A93"/>
    <w:rsid w:val="00E75C92"/>
    <w:rsid w:val="00E76B87"/>
    <w:rsid w:val="00E775A4"/>
    <w:rsid w:val="00E831C9"/>
    <w:rsid w:val="00E84D06"/>
    <w:rsid w:val="00E861A9"/>
    <w:rsid w:val="00E86B73"/>
    <w:rsid w:val="00E87582"/>
    <w:rsid w:val="00E87759"/>
    <w:rsid w:val="00E94CBF"/>
    <w:rsid w:val="00EA560A"/>
    <w:rsid w:val="00EB06EF"/>
    <w:rsid w:val="00EB0E7A"/>
    <w:rsid w:val="00EB7584"/>
    <w:rsid w:val="00EC1E45"/>
    <w:rsid w:val="00EC50FC"/>
    <w:rsid w:val="00EC566B"/>
    <w:rsid w:val="00EC5E8C"/>
    <w:rsid w:val="00EC672C"/>
    <w:rsid w:val="00EC72F9"/>
    <w:rsid w:val="00EC75D1"/>
    <w:rsid w:val="00ED0873"/>
    <w:rsid w:val="00EE204B"/>
    <w:rsid w:val="00EE313C"/>
    <w:rsid w:val="00EE4CF0"/>
    <w:rsid w:val="00EE54F9"/>
    <w:rsid w:val="00EF05C1"/>
    <w:rsid w:val="00EF0B89"/>
    <w:rsid w:val="00EF201B"/>
    <w:rsid w:val="00EF36D5"/>
    <w:rsid w:val="00EF413D"/>
    <w:rsid w:val="00EF502E"/>
    <w:rsid w:val="00EF7FC2"/>
    <w:rsid w:val="00F01383"/>
    <w:rsid w:val="00F015EE"/>
    <w:rsid w:val="00F04D2D"/>
    <w:rsid w:val="00F10254"/>
    <w:rsid w:val="00F11212"/>
    <w:rsid w:val="00F26CEA"/>
    <w:rsid w:val="00F352C8"/>
    <w:rsid w:val="00F35DB7"/>
    <w:rsid w:val="00F36683"/>
    <w:rsid w:val="00F3749A"/>
    <w:rsid w:val="00F3765D"/>
    <w:rsid w:val="00F37802"/>
    <w:rsid w:val="00F41ED5"/>
    <w:rsid w:val="00F44EA8"/>
    <w:rsid w:val="00F457F5"/>
    <w:rsid w:val="00F517C1"/>
    <w:rsid w:val="00F60115"/>
    <w:rsid w:val="00F611EF"/>
    <w:rsid w:val="00F61E64"/>
    <w:rsid w:val="00F649DE"/>
    <w:rsid w:val="00F70612"/>
    <w:rsid w:val="00F807CE"/>
    <w:rsid w:val="00F8169C"/>
    <w:rsid w:val="00F83B1C"/>
    <w:rsid w:val="00F92D74"/>
    <w:rsid w:val="00FA7C8D"/>
    <w:rsid w:val="00FB21DD"/>
    <w:rsid w:val="00FB4FF2"/>
    <w:rsid w:val="00FB7D27"/>
    <w:rsid w:val="00FC1DEE"/>
    <w:rsid w:val="00FC320D"/>
    <w:rsid w:val="00FC3F3D"/>
    <w:rsid w:val="00FC4BF4"/>
    <w:rsid w:val="00FD0126"/>
    <w:rsid w:val="00FD4F71"/>
    <w:rsid w:val="00FD5000"/>
    <w:rsid w:val="00FE6329"/>
    <w:rsid w:val="00FE65A7"/>
    <w:rsid w:val="00FE6705"/>
    <w:rsid w:val="00FE7ACE"/>
    <w:rsid w:val="00FF3EC4"/>
    <w:rsid w:val="00FF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471"/>
    <w:pPr>
      <w:widowControl w:val="0"/>
      <w:jc w:val="both"/>
    </w:pPr>
  </w:style>
  <w:style w:type="paragraph" w:styleId="Heading1">
    <w:name w:val="heading 1"/>
    <w:basedOn w:val="Normal"/>
    <w:link w:val="Heading1Char"/>
    <w:uiPriority w:val="99"/>
    <w:qFormat/>
    <w:rsid w:val="00233E3D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3E3D"/>
    <w:rPr>
      <w:rFonts w:ascii="宋体" w:eastAsia="宋体" w:hAnsi="宋体" w:cs="宋体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rsid w:val="008B70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B701D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8B70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B701D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827C4C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semiHidden/>
    <w:rsid w:val="007457B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7B8"/>
    <w:rPr>
      <w:rFonts w:cs="Times New Roman"/>
      <w:sz w:val="18"/>
      <w:szCs w:val="18"/>
    </w:rPr>
  </w:style>
  <w:style w:type="table" w:styleId="TableGrid">
    <w:name w:val="Table Grid"/>
    <w:basedOn w:val="TableNormal"/>
    <w:uiPriority w:val="99"/>
    <w:rsid w:val="0031646E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745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4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4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6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1044</TotalTime>
  <Pages>43</Pages>
  <Words>16362</Words>
  <Characters>-32766</Characters>
  <Application>Microsoft Office Outlook</Application>
  <DocSecurity>0</DocSecurity>
  <Lines>0</Lines>
  <Paragraphs>0</Paragraphs>
  <ScaleCrop>false</ScaleCrop>
  <Company>Lenovo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陈冠群</dc:creator>
  <cp:keywords/>
  <dc:description/>
  <cp:lastModifiedBy>WIN</cp:lastModifiedBy>
  <cp:revision>76</cp:revision>
  <cp:lastPrinted>2018-02-05T00:58:00Z</cp:lastPrinted>
  <dcterms:created xsi:type="dcterms:W3CDTF">2018-02-01T00:25:00Z</dcterms:created>
  <dcterms:modified xsi:type="dcterms:W3CDTF">2018-02-09T02:26:00Z</dcterms:modified>
</cp:coreProperties>
</file>